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FB4C4" w14:textId="77777777" w:rsidR="0073367C" w:rsidRPr="00102498" w:rsidRDefault="0073367C" w:rsidP="002C3CA9">
      <w:pPr>
        <w:pStyle w:val="Heading1"/>
        <w:ind w:left="1440"/>
        <w:jc w:val="center"/>
      </w:pPr>
      <w:r w:rsidRPr="00102498">
        <w:t>Brenda</w:t>
      </w:r>
      <w:r w:rsidR="00FD2818" w:rsidRPr="00102498">
        <w:t xml:space="preserve"> </w:t>
      </w:r>
      <w:r w:rsidRPr="00102498">
        <w:t>López Ortiz, EdD</w:t>
      </w:r>
    </w:p>
    <w:p w14:paraId="1A466D64" w14:textId="6BD6FA83" w:rsidR="003926BA" w:rsidRPr="00DC1052" w:rsidRDefault="00C717DF" w:rsidP="003926BA">
      <w:pPr>
        <w:pStyle w:val="Heading2"/>
      </w:pPr>
      <w:r w:rsidRPr="00DC1052">
        <w:t>Problem-based Learning</w:t>
      </w:r>
    </w:p>
    <w:p w14:paraId="1ADF52EC" w14:textId="77777777" w:rsidR="00787AFE" w:rsidRPr="00DC1052" w:rsidRDefault="00787AFE" w:rsidP="00FD2818">
      <w:pPr>
        <w:pStyle w:val="Heading3"/>
        <w:sectPr w:rsidR="00787AFE" w:rsidRPr="00DC1052" w:rsidSect="002C3CA9">
          <w:headerReference w:type="default" r:id="rId10"/>
          <w:footerReference w:type="default" r:id="rId11"/>
          <w:type w:val="continuous"/>
          <w:pgSz w:w="12240" w:h="15840" w:code="1"/>
          <w:pgMar w:top="720" w:right="720" w:bottom="576" w:left="720" w:header="720" w:footer="432" w:gutter="0"/>
          <w:cols w:space="720"/>
          <w:noEndnote/>
          <w:docGrid w:linePitch="299"/>
        </w:sectPr>
      </w:pPr>
      <w:r w:rsidRPr="00DC1052">
        <w:t>Alternative Text</w:t>
      </w:r>
    </w:p>
    <w:p w14:paraId="69D20BB3" w14:textId="3B4151BC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The Problem</w:t>
      </w:r>
    </w:p>
    <w:p w14:paraId="53E97888" w14:textId="0DC605A0" w:rsidR="00C717DF" w:rsidRPr="00C717DF" w:rsidRDefault="00C717DF" w:rsidP="00C717DF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 xml:space="preserve">A group of people need to communicate in an online setting for a variety of </w:t>
      </w:r>
      <w:proofErr w:type="gramStart"/>
      <w:r w:rsidRPr="00C717DF">
        <w:rPr>
          <w:color w:val="333333"/>
          <w:sz w:val="25"/>
          <w:szCs w:val="25"/>
        </w:rPr>
        <w:t>purposes</w:t>
      </w:r>
      <w:proofErr w:type="gramEnd"/>
    </w:p>
    <w:p w14:paraId="3A17C797" w14:textId="3A2F9905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The Learning Experience</w:t>
      </w:r>
    </w:p>
    <w:p w14:paraId="1C0FF774" w14:textId="369B964B" w:rsidR="00C717DF" w:rsidRPr="00C717DF" w:rsidRDefault="00102498" w:rsidP="00C717DF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 xml:space="preserve">Understand the </w:t>
      </w:r>
      <w:proofErr w:type="gramStart"/>
      <w:r w:rsidRPr="00C717DF">
        <w:rPr>
          <w:color w:val="333333"/>
          <w:sz w:val="25"/>
          <w:szCs w:val="25"/>
        </w:rPr>
        <w:t>problem</w:t>
      </w:r>
      <w:proofErr w:type="gramEnd"/>
    </w:p>
    <w:p w14:paraId="2B94E1C7" w14:textId="2C5DF2F8" w:rsidR="00C717DF" w:rsidRPr="00C717DF" w:rsidRDefault="00102498" w:rsidP="00C717DF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Research potential solutions</w:t>
      </w:r>
    </w:p>
    <w:p w14:paraId="4F0E2793" w14:textId="27632533" w:rsidR="00C717DF" w:rsidRPr="00C717DF" w:rsidRDefault="00102498" w:rsidP="00C717DF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 xml:space="preserve">Select most feasible </w:t>
      </w:r>
      <w:proofErr w:type="gramStart"/>
      <w:r w:rsidRPr="00C717DF">
        <w:rPr>
          <w:color w:val="333333"/>
          <w:sz w:val="25"/>
          <w:szCs w:val="25"/>
        </w:rPr>
        <w:t>solution</w:t>
      </w:r>
      <w:proofErr w:type="gramEnd"/>
    </w:p>
    <w:p w14:paraId="3D50C578" w14:textId="3A81AB0C" w:rsidR="00C717DF" w:rsidRDefault="00C717DF" w:rsidP="00C717DF">
      <w:pPr>
        <w:pStyle w:val="ListParagraph"/>
        <w:widowControl/>
        <w:numPr>
          <w:ilvl w:val="0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 w:rsidRPr="00C717DF">
        <w:rPr>
          <w:color w:val="333333"/>
          <w:sz w:val="25"/>
          <w:szCs w:val="25"/>
        </w:rPr>
        <w:t>Present Solution</w:t>
      </w:r>
    </w:p>
    <w:p w14:paraId="047CE70E" w14:textId="37EE28EC" w:rsidR="00BA3682" w:rsidRPr="000A2957" w:rsidRDefault="00C717DF" w:rsidP="000A2957">
      <w:pPr>
        <w:pStyle w:val="ListParagraph"/>
        <w:widowControl/>
        <w:numPr>
          <w:ilvl w:val="1"/>
          <w:numId w:val="13"/>
        </w:numPr>
        <w:autoSpaceDE/>
        <w:autoSpaceDN/>
        <w:adjustRightInd/>
        <w:spacing w:before="120"/>
        <w:rPr>
          <w:color w:val="333333"/>
          <w:sz w:val="25"/>
          <w:szCs w:val="25"/>
        </w:rPr>
      </w:pPr>
      <w:r>
        <w:rPr>
          <w:color w:val="333333"/>
          <w:sz w:val="25"/>
          <w:szCs w:val="25"/>
        </w:rPr>
        <w:t>For feedback</w:t>
      </w:r>
    </w:p>
    <w:sectPr w:rsidR="00BA3682" w:rsidRPr="000A2957" w:rsidSect="00FE2218">
      <w:footerReference w:type="default" r:id="rId12"/>
      <w:type w:val="continuous"/>
      <w:pgSz w:w="12240" w:h="15840" w:code="1"/>
      <w:pgMar w:top="1080" w:right="720" w:bottom="720" w:left="720" w:header="720" w:footer="432" w:gutter="0"/>
      <w:cols w:sep="1"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605EF2" w14:textId="77777777" w:rsidR="00B82122" w:rsidRDefault="00B82122" w:rsidP="00590471">
      <w:r>
        <w:separator/>
      </w:r>
    </w:p>
  </w:endnote>
  <w:endnote w:type="continuationSeparator" w:id="0">
    <w:p w14:paraId="3DE1F68E" w14:textId="77777777" w:rsidR="00B82122" w:rsidRDefault="00B8212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C74C3" w14:textId="77777777" w:rsidR="00D80A98" w:rsidRDefault="00BB2989" w:rsidP="00BB298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 w:rsidR="0005086A">
      <w:rPr>
        <w:noProof/>
      </w:rPr>
      <mc:AlternateContent>
        <mc:Choice Requires="wpg">
          <w:drawing>
            <wp:anchor distT="0" distB="0" distL="114300" distR="114300" simplePos="0" relativeHeight="251670016" behindDoc="0" locked="0" layoutInCell="1" allowOverlap="1" wp14:anchorId="2BDC200C" wp14:editId="36C6453A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9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6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5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8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1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C96429" id="Bottom Balls" o:spid="_x0000_s1026" alt="&quot;&quot;" style="position:absolute;margin-left:102.15pt;margin-top:-35.45pt;width:153.35pt;height:131.05pt;z-index:251670016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IrpiD0EAN1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83855" w14:textId="77777777" w:rsidR="007D7FDE" w:rsidRPr="00CE1E3D" w:rsidRDefault="007D7FDE" w:rsidP="007D7FDE">
    <w:pPr>
      <w:pBdr>
        <w:top w:val="dashed" w:sz="4" w:space="5" w:color="auto"/>
      </w:pBdr>
      <w:spacing w:before="240" w:after="0"/>
      <w:jc w:val="center"/>
    </w:pPr>
    <w:r w:rsidRPr="00BA3682">
      <w:t>1551 SW 104th Passage, Apt. 210 Miami, FL 33174</w:t>
    </w:r>
    <w:r>
      <w:br/>
    </w:r>
    <w:r w:rsidRPr="00BA3682">
      <w:t xml:space="preserve"> (917) 399-4732 | </w:t>
    </w:r>
    <w:hyperlink r:id="rId1" w:history="1">
      <w:r w:rsidRPr="00BA3682">
        <w:rPr>
          <w:rStyle w:val="Hyperlink"/>
        </w:rPr>
        <w:t>brendalopezortiz@gmail.com</w:t>
      </w:r>
    </w:hyperlink>
    <w:r w:rsidRPr="00BA3682">
      <w:t xml:space="preserve"> |</w:t>
    </w:r>
    <w:r>
      <w:t xml:space="preserve"> </w:t>
    </w:r>
    <w:hyperlink r:id="rId2" w:history="1">
      <w:r w:rsidRPr="00457F19">
        <w:rPr>
          <w:rStyle w:val="Hyperlink"/>
        </w:rPr>
        <w:t>http://drlopezortiz.net</w:t>
      </w:r>
    </w:hyperlink>
  </w:p>
  <w:p w14:paraId="0D860786" w14:textId="77777777" w:rsidR="007D7FDE" w:rsidRDefault="007D7FDE" w:rsidP="00BB2989">
    <w:pPr>
      <w:pStyle w:val="Footer"/>
      <w:jc w:val="center"/>
    </w:pPr>
    <w:r>
      <w:br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74112" behindDoc="0" locked="0" layoutInCell="1" allowOverlap="1" wp14:anchorId="6F5A85E1" wp14:editId="7ECEF156">
              <wp:simplePos x="0" y="0"/>
              <wp:positionH relativeFrom="page">
                <wp:align>right</wp:align>
              </wp:positionH>
              <wp:positionV relativeFrom="paragraph">
                <wp:posOffset>-450115</wp:posOffset>
              </wp:positionV>
              <wp:extent cx="1947780" cy="1664512"/>
              <wp:effectExtent l="0" t="0" r="0" b="0"/>
              <wp:wrapNone/>
              <wp:docPr id="270" name="Bottom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47780" cy="1664512"/>
                        <a:chOff x="0" y="0"/>
                        <a:chExt cx="2960459" cy="2530352"/>
                      </a:xfrm>
                    </wpg:grpSpPr>
                    <wps:wsp>
                      <wps:cNvPr id="271" name="Light Ball 2"/>
                      <wps:cNvSpPr/>
                      <wps:spPr>
                        <a:xfrm rot="10800000" flipH="1" flipV="1">
                          <a:off x="265471" y="117987"/>
                          <a:ext cx="2694988" cy="24123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18000"/>
                              </a:schemeClr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2" name="Dark Ball 2"/>
                      <wps:cNvSpPr/>
                      <wps:spPr>
                        <a:xfrm rot="10800000">
                          <a:off x="737419" y="516193"/>
                          <a:ext cx="2057990" cy="184359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4902"/>
                          </a:schemeClr>
                        </a:solidFill>
                      </wps:spPr>
                      <wps:bodyPr rtlCol="0" anchor="ctr"/>
                    </wps:wsp>
                    <wps:wsp>
                      <wps:cNvPr id="273" name="Small 3"/>
                      <wps:cNvSpPr/>
                      <wps:spPr>
                        <a:xfrm rot="10800000" flipH="1" flipV="1">
                          <a:off x="1740309" y="73742"/>
                          <a:ext cx="939562" cy="92727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5" name="Small 1"/>
                      <wps:cNvSpPr/>
                      <wps:spPr>
                        <a:xfrm rot="10800000" flipH="1" flipV="1">
                          <a:off x="0" y="1135625"/>
                          <a:ext cx="549620" cy="54242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6" name="Small 2"/>
                      <wps:cNvSpPr/>
                      <wps:spPr>
                        <a:xfrm rot="10800000" flipH="1" flipV="1">
                          <a:off x="988142" y="0"/>
                          <a:ext cx="343209" cy="33873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2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BB072FE" id="Bottom Balls" o:spid="_x0000_s1026" alt="&quot;&quot;" style="position:absolute;margin-left:102.15pt;margin-top:-35.45pt;width:153.35pt;height:131.05pt;z-index:251674112;mso-position-horizontal:right;mso-position-horizontal-relative:page;mso-width-relative:margin;mso-height-relative:margin" coordsize="29604,25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klicEngaKRJNjeUCpiAYmEpVjeZgcywNK&#10;RTQwkagcy8PkWB7KsYTA6gXlWB4mx/KAUsltYHIsD+VYQuBVQZFociwP5VhC4GmgSDQ5lodyLCHw&#10;NFAkmhzLQzmWEFgaKMfyMDmWh3IsIfA0UCSaHMtDOZYQeBooEk2O5aEcSwg8DRSJJsfyUI4lBJ4G&#10;ikSTY3koxxICR4Onciwh8DIQjuVpcixP5VhC4Gkgs/PT5FieyrGEwNNAZuenybE8lWMJgaeBrBOf&#10;JsfyVI4lBJ4Gsk58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">
              <v:shape id="Light Ball 2" o:spid="_x0000_s1027" style="position:absolute;left:2654;top:1179;width:26950;height:241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1796f" color2="#0072c7 [3205]" o:opacity2="13107f" focusposition="1" focussize="" focus="100%" type="gradientRadial"/>
                <v:stroke joinstyle="miter"/>
                <v:path arrowok="t" o:connecttype="custom" o:connectlocs="1465191,2399282;1452596,2405433;1453350,2405727;1569915,2336832;1529193,2345627;1468109,2352663;1465201,2345627;1507862,2342109;1569915,2336832;1675842,2327625;1673354,2328263;1674630,2328037;915934,2314405;959080,2324519;977503,2325398;1028890,2348266;1052160,2352663;1053615,2353104;1058947,2348266;1079308,2353543;1099669,2357940;1139789,2366404;1140392,2365856;1186931,2372892;1209231,2376410;1231532,2378169;1277102,2379928;1339155,2379048;1341848,2379048;1347881,2375970;1361455,2372012;1375272,2371793;1384725,2372891;1387270,2379048;1408964,2379048;1402178,2387843;1398299,2392241;1385694,2397518;1362424,2397518;1332368,2395759;1267406,2394000;1218927,2390482;1176266,2385205;1133604,2379048;1068643,2370253;1018225,2355302;1018808,2354918;989137,2346507;962958,2335953;932902,2327158;901875,2317483;915934,2314405;1486678,2295549;1471864,2297600;1369414,2302292;1403147,2306049;1411873,2304290;1471987,2298134;1481880,2296389;1578725,2282806;1528409,2289771;1545675,2290218;1570521,2286041;1762398,2280771;1604586,2318893;1684447,2302752;750621,2262954;862122,2306049;901875,2317483;931932,2327157;961989,2335952;988167,2346506;982350,2350904;966837,2348265;911571,2329796;884423,2320121;857275,2309567;821400,2298134;790373,2285821;766135,2274387;750621,2262954;796192,2240967;849518,2265593;842732,2269111;780679,2241846;796192,2240967;599367,2181161;665298,2214582;678873,2228654;647846,2213702;624576,2200510;599367,2181161;714981,2158593;714990,2158844;718264,2162439;718625,2160932;2130943,2100860;2127422,2101126;2069247,2138945;2012042,2167089;1971319,2189076;1949020,2197871;1925750,2206666;1897632,2219859;1876301,2231292;1845274,2242726;1813279,2253280;1804552,2261195;1790978,2265593;1757043,2270870;1713412,2283183;1673660,2294616;1630028,2306050;1575732,2318363;1499135,2329796;1497196,2332435;1460369,2340787;1461322,2341230;1502221,2331955;1503014,2329796;1579611,2318363;1633907,2306050;1677538,2294616;1717291,2283183;1760922,2270870;1794857,2265593;1771885,2278096;1772556,2277906;1796796,2264713;1810371,2260316;1811274,2260089;1817157,2254159;1849154,2243605;1880180,2232172;1901511,2220738;1929628,2207546;1952898,2198751;1968855,2192458;1977138,2187317;2017860,2165330;2075065,2137186;468309,2088698;471990,2091562;473247,2092143;2137451,2065738;2137118,2065946;2137118,2066197;2138659,2066397;2139057,2065946;2158398,2052610;2152673,2056197;2151661,2057151;2155586,2054872;389141,2008310;425760,2047420;396725,2015814;2227047,2008284;2226960,2008312;2226319,2012297;2210806,2028128;2192383,2046597;2193494,2046365;2210806,2029007;2226319,2013176;2227047,2008284;483909,1988479;485829,1990600;485926,1990309;340490,1968321;365699,1983273;366937,1984595;378424,1986901;404481,2008778;440356,2035163;455870,2054512;464595,2064187;501439,2092331;490774,2100246;456462,2065663;454901,2065946;487371,2098673;490774,2100246;501440,2092331;593550,2158293;575128,2163570;581915,2167968;554767,2168847;537314,2158293;520832,2146860;480110,2116077;442296,2085295;407391,2054512;390908,2039561;375395,2023730;381213,2016694;400604,2032525;421935,2047476;448113,2072982;450338,2074713;421935,2047476;401573,2032525;382182,2016694;360851,1992947;340490,1968321;2476470,1828481;2475978,1828672;2465389,1851727;2466291,1718297;2440596,1751964;2427991,1773072;2415387,1792421;2385330,1828481;2359152,1864540;2335882,1893564;2333942,1894640;2332354,1896774;2334912,1895323;2358182,1866300;2384361,1830240;2414417,1794181;2427022,1774832;2439626,1753724;2465805,1719423;2566641,1706231;2554036,1740531;2531737,1777470;2509436,1815289;2489075,1839035;2502649,1814409;2514284,1789783;2523010,1776591;2534645,1759001;2545311,1741411;2566641,1706231;2503883,1630840;2480348,1668412;2479916,1669315;2503618,1631473;2516790,1545744;2488504,1615848;2429002,1726175;2420291,1738669;2420235,1738772;2399873,1770434;2379512,1804735;2356242,1831120;2336851,1861023;2222441,1977996;2184627,2007020;2180999,2009522;2179434,2010959;2163622,2022652;2150692,2036043;2103182,2068585;2095738,2072851;2075518,2087803;2072598,2089523;2068277,2093211;2030464,2116078;1992650,2137186;1988322,2139176;1962719,2154261;1954782,2157893;1947081,2162691;1920901,2175884;1896442,2184586;1841926,2209529;1714027,2252799;1624901,2273587;1696929,2261195;1710503,2258556;1754134,2244484;1781282,2236569;1824914,2216340;1874362,2200509;1906043,2189240;1919932,2182040;1932535,2178523;1949989,2169727;1954574,2166836;1966472,2156535;1992650,2142463;2022433,2129220;2033372,2123113;2071186,2100246;2087669,2086174;2106091,2075620;2153600,2043079;2187536,2014055;2225349,1985032;2339759,1868058;2355504,1843778;2356242,1841673;2381451,1806493;2389208,1795939;2399522,1782963;2402782,1777470;2423143,1745808;2462896,1671050;2501679,1591016;2513072,1558474;2622876,1467886;2619968,1469645;2619968,1469645;2632034,1415761;2631686,1417317;2634511,1420393;2643237,1429188;2649055,1425670;2649202,1424995;2645177,1427429;2635481,1419513;2623392,1315853;2622715,1315887;2621488,1315949;2621907,1320130;2620938,1342118;2617059,1355310;2593790,1388731;2587972,1417755;2582155,1427429;2572459,1469645;2561793,1503066;2550158,1535608;2543371,1561113;2535615,1587498;2541801,1578770;2547250,1560233;2552097,1533848;2563732,1501307;2574398,1467886;2584094,1425670;2589911,1415995;2595729,1386972;2618999,1353551;2603485,1421272;2591850,1477560;2565671,1549679;2560493,1556986;2558279,1567929;2551128,1586619;2523980,1640268;2511375,1668412;2503618,1683364;2493922,1699195;2467744,1741411;2439626,1782747;2403752,1838156;2363999,1892685;2337821,1923467;2309703,1953370;2300007,1965683;2289342,1977996;2272859,1990309;2245901,2017384;2246680,2020212;2218562,2046597;2188505,2065946;2164266,2083536;2141304,2098758;2144874,2098488;2170083,2081777;2194323,2064187;2224380,2044838;2252498,2018453;2251528,2014935;2278676,1987671;2295159,1975358;2305824,1963045;2315520,1950732;2343638,1920829;2369816,1890046;2409570,1835517;2445444,1780109;2473562,1738772;2499740,1696556;2509436,1680725;2517192,1665774;2529797,1637630;2556946,1583980;2567610,1547921;2593790,1475802;2605424,1419514;2620938,1351792;2624435,1339896;2621907,1339479;2622876,1317492;2644207,1297263;2632917,1339936;2632918,1339936;2644208,1297264;2652933,1288468;2647116,1299902;2645783,1323868;2645177,1346515;2635481,1373578;2635481,1376669;2647116,1346515;2649055,1299901;2653576,1291017;2611241,1250649;2604888,1264271;2602515,1284071;2599456,1274821;2598338,1276127;2601546,1285830;2599607,1299902;2603485,1311335;2606491,1311183;2604454,1305178;2606394,1291106;2611241,1250649;2692686,1226903;2694626,1227782;2693656,1264721;2694626,1290227;2691716,1336840;2688808,1363225;2680081,1401923;2677173,1434465;2662629,1494271;2649055,1546161;2624816,1555836;2626755,1550559;2630633,1513620;2645177,1474922;2656812,1468766;2656812,1468765;2669417,1401923;2676203,1370261;2682021,1337720;2686869,1306937;2688808,1277914;2689777,1253288;2691716,1240095;2692686,1226903;136556,819108;137039,819327;137085,819204;195054,693046;173723,729105;156271,742298;156229,743141;154541,776810;154590,776730;156271,743177;173723,729984;195054,693925;195780,694365;196144,693706;206688,616529;193113,625324;172753,664022;177411,667403;177563,666809;173723,664022;194084,625324;206103,617537;281346,566398;280121,567288;274922,585418;271650,594542;182449,742298;169844,778357;158209,815296;133000,892693;116517,945463;108761,985041;104882,1005269;101973,1025498;93247,1080027;90338,1113448;95187,1148628;97459,1129459;97126,1123122;101004,1086183;109730,1031654;116651,1024120;126701,963112;126213,952499;135792,927589;141491,906676;139787,910283;133970,908524;119426,946343;120396,967451;113608,1007908;112639,1014944;102943,1025498;105851,1005269;109730,985041;117486,945463;133970,892693;159179,815296;170814,778357;183418,742298;272619,594542;281346,566398;298799,478448;298798,478448;303645,481966;303645,481965;473509,353231;473323,353366;472757,353947;464839,361474;462836,364116;461528,365457;455870,372908;396726,436232;380243,453822;363760,472291;290875,545365;364729,471412;381212,452942;397695,435352;456839,372028;462836,364116;472757,353947;498122,292584;489753,295229;483530,297325;482049,299029;471383,307824;444235,323655;425813,342125;408361,360594;396726,370269;396331,369820;385333,381813;366668,402811;336612,432714;341459,437990;341552,437916;337581,433593;367637,403690;397695,370269;409330,360595;426782,342125;445204,323656;472352,307825;483018,299030;494653,295073;498325,294038;1902480,133684;1951928,153912;1973259,169743;1925750,148635;1902480,133684;1741530,69480;1780313,77395;1834609,102021;1741530,69480;1157845,63654;1137483,65962;1093852,71239;1051190,80034;1032769,85311;1011438,90588;964762,98906;956172,102022;897028,120491;838853,141599;798131,158310;770983,167984;704082,196128;672086,214598;641059,233067;591611,266488;545071,299909;500529,335156;504348,339487;513802,333605;521849,328165;550888,305186;597428,271765;646876,238344;677902,219874;709899,201405;776799,173261;802979,160948;843701,144237;901875,123129;961019,104660;985864,100234;997865,96513;1161218,64547;1504590,44744;1525314,46613;1553432,55408;1532101,52770;1487501,44854;1504590,44744;1617424,37818;1657176,40456;1705655,58046;1645541,48372;1617424,37818;1293100,37598;1181114,43095;1103548,52769;1066704,61564;1034707,72118;990107,77395;821400,136322;760317,160948;741895,167104;725412,175020;694386,189971;645907,212838;609063,239223;502409,314860;480121,332441;458316,350501;458778,350920;291041,529458;257106,571674;241592,597180;226079,620926;196992,670178;165351,715406;164996,716792;154330,743177;146574,755490;144635,757249;136030,783195;133970,798586;132031,820573;118456,856633;105851,892693;92277,945463;84521,993836;79673,1042208;86460,1008787;87089,1006029;88399,992956;96156,944584;98584,945319;98795,944501;96157,943704;109731,890934;122335,854874;135847,818980;134940,818814;136879,796827;147544,755490;155300,743177;155561,742535;165966,716792;197962,671058;227049,621806;242562,598060;258076,572554;292011,530338;459748,351800;504348,314861;611002,239224;647846,212839;696325,189972;727351,175020;743835,167105;762256,160948;823340,136322;992047,77396;1036647,72119;1068643,61565;1105487,52770;1183053,43095;1295040,37928;1385051,40668;1429326,0;1474896,2638;1521435,7036;1552462,14072;1572823,22867;1598032,18469;1635845,26385;1659115,32541;1658146,33421;1657176,39577;1617424,36939;1603850,33421;1590276,30782;1564097,25505;1537919,20228;1510770,16710;1480714,16710;1456474,16710;1418661,16710;1416885,16196;1400239,23746;1406056,32541;1464231,43095;1438343,43505;1438779,43536;1466170,43095;1489440,45734;1534040,53649;1555371,56288;1591246,63324;1628090,70360;1663964,78275;1699839,87950;1717291,92347;1734743,97624;1734968,97811;1747484,99768;1777813,109992;1782050,115814;1783222,116094;1810371,125768;1833640,134563;1856910,144238;1874363,153033;1885998,158310;1898602,164466;1941263,186454;1995559,218116;2023678,235706;2024492,236233;2038861,244152;2586033,1177651;2585624,1185011;2596698,1186446;2607363,1193482;2612211,1217228;2630632,1245372;2638390,1246012;2638390,1239216;2646272,1219355;2646146,1215470;2653902,1191723;2664568,1191723;2681051,1182049;2682990,1220747;2678142,1239216;2672325,1256806;2669416,1285830;2668447,1300781;2666507,1315733;2662374,1318233;2662629,1319250;2666590,1316855;2668447,1302540;2669416,1287589;2672325,1258565;2678142,1240975;2682990,1222506;2690746,1227783;2689777,1240975;2687838,1254168;2686868,1278794;2684929,1307817;2680081,1338600;2674264,1371141;2667476,1402803;2654872,1469645;2643237,1475802;2628693,1514500;2624815,1551439;2622876,1556716;2606394,1597173;2601545,1600691;2581184,1643786;2602515,1600691;2607363,1597173;2576336,1677207;2559854,1685123;2556436,1691325;2556946,1692158;2560824,1685122;2577306,1677207;2565671,1707110;2544341,1742290;2533676,1759880;2522041,1777470;2513314,1790662;2500710,1816168;2487136,1840794;2465805,1867179;2444475,1891805;2445363,1890145;2421204,1919949;2368846,1971840;2358539,1986226;2368846,1972719;2421204,1920828;2381451,1975357;2360969,1994817;2344526,2005781;2343637,2007020;2333357,2014194;2332973,2016694;2287402,2058910;2238923,2099367;2236681,2100843;2220501,2119595;2181718,2145980;2145471,2170640;2145341,2170784;2181718,2146860;2220501,2120475;2188505,2149498;2162448,2164890;2144422,2171796;2143904,2172366;2124513,2183799;2117206,2186871;2098820,2200400;2080882,2211943;2053734,2227774;2045008,2228654;2035310,2232565;2033802,2233603;2045977,2229533;2054704,2228654;2019799,2252400;1997499,2262955;1975199,2272629;1959447,2274772;1956776,2276147;1883088,2305170;1879331,2305945;1856910,2319242;1869514,2322760;1822975,2341230;1826853,2328917;1811340,2334194;1796796,2338591;1766739,2347386;1762723,2343014;1748317,2345627;1730864,2349145;1694990,2357061;1693807,2357560;1727956,2350024;1745408,2346506;1759951,2343868;1765769,2348265;1795826,2339470;1810369,2335073;1825883,2329796;1822004,2342109;1781282,2359699;1779286,2359192;1751226,2369373;1727956,2375530;1693051,2383445;1678629,2382347;1648464,2387671;1647480,2389602;1567006,2403674;1548583,2399276;1533070,2399276;1505922,2407192;1481683,2408951;1457443,2409830;1454810,2408807;1432720,2412359;1406056,2408071;1407026,2407192;1411873,2401035;1389574,2398397;1400239,2393120;1432235,2392240;1463262,2391361;1507861,2392240;1538888,2389602;1597062,2378168;1635845,2370253;1664933,2369373;1666956,2368521;1638755,2369374;1599972,2377289;1541797,2388723;1510770,2391361;1466170,2390482;1435143,2391361;1403147,2392241;1404117,2388723;1410903,2379928;1709533,2335073;1912176,2265593;1965502,2240087;1995559,2226015;2026586,2211064;2084761,2179402;2131300,2146860;2218562,2085295;2242801,2067705;2266071,2049236;2300976,2020212;2315520,1998225;2336411,1980854;2336579,1979762;2316490,1996466;2301946,2018453;2267041,2047477;2243771,2065946;2219532,2083536;2132270,2145101;2085731,2177643;2027556,2209305;1996529,2224256;1966472,2238328;1913146,2263834;1710503,2333314;1411873,2378169;1389574,2378169;1386664,2371133;1363395,2370253;1342064,2378169;1280011,2379048;1234441,2377289;1212140,2375530;1189841,2372012;1203274,2359015;1200505,2359699;1150456,2351292;1148148,2351784;1052161,2335953;1014347,2328917;981381,2323640;941629,2306929;892180,2290219;840793,2271749;849518,2265593;885393,2271749;900906,2284062;954233,2298134;1059917,2322760;1086095,2327158;1114214,2331555;1145240,2337712;1179431,2344419;1182083,2343868;1214080,2348266;1215049,2346507;1261588,2348266;1269345,2349145;1341094,2349145;1393451,2350904;1455504,2346507;1463261,2346507;1466170,2353543;1527253,2346507;1567975,2337712;1591245,2334194;1605789,2332435;1637785,2325399;1663964,2320122;1690142,2313965;1738161,2306427;1744439,2304291;1694021,2312206;1667842,2318363;1641664,2323640;1609667,2330676;1595124,2332435;1571854,2335953;1508831,2341230;1466170,2344748;1458413,2344748;1396360,2349145;1344003,2347386;1272254,2347386;1264498,2346507;1234441,2335073;1217958,2344748;1217916,2344824;1231532,2336832;1261589,2348265;1215050,2346506;1215416,2346291;1184992,2342109;1149118,2335073;1118092,2328917;1089974,2324519;1063795,2320122;958111,2295496;904785,2281424;889271,2269111;853397,2262954;800070,2238328;784557,2239208;729291,2213702;719595,2197871;721534,2196992;755470,2213702;789404,2230413;799100,2225136;759348,2201389;726382,2188197;680812,2164450;642029,2141583;580946,2117837;557676,2100247;562523,2098488;585793,2104644;537314,2058910;510166,2038682;484957,2018453;452961,1994707;406422,1948093;403228,1939040;393817,1930503;361821,1898841;357943,1883010;345338,1867179;343836,1865043;328854,1855745;299767,1817927;283285,1782747;281346,1782747;259046,1744049;237715,1705351;215414,1660497;195054,1614763;215414,1645545;235776,1684243;242562,1705351;245368,1709082;241915,1692799;232911,1677976;218255,1648081;200870,1621798;179539,1569028;161264,1514933;155264,1499164;129127,1404530;117569,1335831;117486,1337720;118456,1351792;123304,1384334;129121,1417755;119426,1388731;112639,1351792;104882,1351792;100034,1318371;93247,1297263;87430,1277035;70947,1261204;66099,1261204;61251,1239216;59312,1211072;63190,1171495;65129,1157423;68431,1147771;66826,1125761;69007,1093219;72886,1086623;72886,1082665;65129,1095858;58343,1087063;45738,1071232;43435,1058699;42829,1059798;38951,1094978;36042,1130158;33134,1157423;33134,1213710;34103,1242734;36042,1271757;27316,1299022;25377,1299022;19560,1246252;19560,1191723;24407,1149507;33130,1157418;25377,1148628;23438,1116966;25377,1068593;26346,1055401;29255,1033413;40890,993836;46687,967544;44769,961294;37981,996474;26346,1036052;23438,1058039;22468,1071232;20529,1119604;22468,1151266;17620,1193482;17620,1248011;23438,1300781;25377,1300781;37981,1350913;44769,1392249;59312,1434465;82218,1525246;84217,1542644;88400,1542644;109731,1589257;117487,1613004;102943,1592775;87430,1561113;86461,1569908;78025,1546189;71917,1547041;65129,1526813;41859,1478440;27316,1435345;26346,1399285;19560,1357069;14711,1314853;4046,1284071;10833,1120484;17620,1078268;11803,1055401;23438,992077;26346,977125;34103,926114;54464,889175;49616,939307;54462,930714;57373,910173;58343,887416;67068,858392;80642,814417;97126,769562;98361,768302;105852,732623;116517,707117;129122,686009;154331,642034;174692,602457;203779,551446;225110,529458;242562,498676;257107,479327;272620,472291;276498,467014;292011,438870;322068,407208;322886,420442;320694,426004;352124,396654;367637,378185;387999,360595;389754,362363;388969,361474;414178,338607;439387,317499;466535,291114;504348,265608;545071,238344;569419,222936;585793,209320;614880,193489;645907,178538;650014,176622;660572,167215;677903,155671;696932,146876;710393,144065;712807,142478;976532,45733;986318,43803;1013376,35179;1032041,31771;1041774,31696;1045373,30782;1266437,4397;1329217,4177;1396360,5276;1397610,6126;1430296,2638;1460352,7035;1490410,12312;1505917,15510;1489440,11433;1459382,6156;1429326,1759;14293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 2" o:spid="_x0000_s1028" style="position:absolute;left:7374;top:5161;width:20580;height:18436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1118872,1833597;1109254,1838298;1109830,1838522;1198844,1785871;1167747,1792592;1121101,1797969;1118880,1792592;1151458,1789904;1198844,1785871;1279733,1778835;1277834,1779322;1278808,1779149;699440,1768731;732388,1776461;746456,1777133;785697,1794609;803467,1797969;804579,1798306;808650,1794609;824198,1798642;839747,1802002;870384,1808470;870844,1808052;906384,1813429;923413,1816117;940442,1817462;975241,1818806;1022627,1818133;1024684,1818133;1029291,1815781;1039656,1812756;1050207,1812588;1057426,1813428;1059369,1818133;1075936,1818133;1070753,1824855;1067792,1828216;1058166,1832249;1040396,1832249;1017444,1830904;967837,1829560;930817,1826872;898239,1822839;865661,1818133;816054,1811412;777553,1799986;777999,1799693;755341,1793265;735350,1785199;712398,1778478;688705,1771084;699440,1768731;1135281,1754321;1123969,1755888;1045734,1759474;1071493,1762346;1078157,1761001;1124063,1756297;1131617,1754963;1205572,1744582;1167148,1749906;1180333,1750247;1199306,1747055;1345830,1743028;1225320,1772161;1286304,1759826;573201,1729411;658348,1762346;688705,1771084;711657,1778477;734610,1785198;754600,1793264;750158,1796625;738311,1794608;696109,1780494;675377,1773100;654646,1765034;627251,1756297;603558,1746887;585048,1738149;573201,1729411;608001,1712608;648723,1731428;643540,1734117;596154,1713280;608001,1712608;457698,1666903;508046,1692444;518412,1703198;494719,1691772;476949,1681690;457698,1666903;545985,1649656;545992,1649847;548493,1652595;548768,1651443;1627265,1605535;1624576,1605738;1580152,1634640;1536468,1656149;1505371,1672952;1488342,1679673;1470572,1686394;1449100,1696477;1432811,1705214;1409118,1713952;1384685,1722018;1378021,1728067;1367655,1731428;1341742,1735461;1308423,1744871;1278067,1753608;1244748,1762346;1203285,1771756;1144794,1780494;1143313,1782511;1115190,1788893;1115919,1789232;1147150,1782144;1147756,1780494;1206248,1771756;1247711,1762346;1281028,1753608;1311385,1744871;1344703,1735461;1370618,1731428;1353075,1740983;1353588,1740838;1372099,1730756;1382464,1727395;1383154,1727222;1387647,1722690;1412080,1714624;1435773,1705887;1452062,1697149;1473534,1687067;1491303,1680346;1503489,1675536;1509814,1671607;1540911,1654804;1584594,1633296;357617,1596240;360428,1598429;361388,1598872;1632234,1578694;1631980,1578852;1631980,1579044;1633157,1579197;1633461,1578852;1648230,1568660;1643859,1571402;1643086,1572131;1646083,1570389;297162,1534805;325126,1564694;302953,1540540;1700653,1534785;1700587,1534807;1700097,1537852;1688251,1549951;1674183,1564065;1675031,1563888;1688251,1550622;1700097,1538524;1700653,1534785;369531,1519650;370997,1521271;371071,1521048;260011,1504245;279261,1515671;280206,1516682;288979,1518444;308877,1535163;336272,1555327;348118,1570114;354782,1577508;382917,1599016;374773,1605065;348571,1578636;347378,1578852;372174,1603863;374773,1605065;382918,1599016;453256,1649426;439189,1653459;444371,1656820;423640,1657492;410312,1649426;397726,1640689;366629,1617164;337753,1593639;311098,1570114;298512,1558688;286665,1546590;291108,1541213;305916,1553311;322205,1564737;342195,1584229;343894,1585552;322205,1564737;306656,1553311;291848,1541213;275559,1523064;260011,1504245;1891122,1397375;1890746,1397521;1882660,1415140;1883349,1313170;1863727,1338899;1854102,1355030;1844477,1369817;1821524,1397375;1801533,1424932;1783764,1447113;1782282,1447935;1781069,1449566;1783023,1448457;1800792,1426277;1820784,1398719;1843736,1371162;1853362,1356375;1862986,1340244;1882978,1314030;1959980,1303948;1950354,1330161;1933325,1358391;1916296,1387293;1900747,1405441;1911113,1386621;1919998,1367801;1926661,1357719;1935546,1344276;1943691,1330834;1959980,1303948;1912055,1246333;1894083,1275046;1893753,1275736;1911853,1246816;1921912,1181300;1900311,1234875;1854873,1319190;1848221,1328738;1848178,1328817;1832629,1353014;1817081,1379228;1799312,1399392;1784504,1422244;1697136,1511638;1668260,1533819;1665489,1535732;1664294,1536830;1652219,1545765;1642346,1556000;1606066,1580869;1600381,1584129;1584940,1595556;1582711,1596871;1579411,1599689;1550536,1617165;1521660,1633296;1518354,1634817;1498803,1646345;1492742,1649120;1486861,1652787;1466870,1662870;1448191,1669520;1406561,1688582;1308892,1721650;1240833,1737537;1295836,1728067;1306202,1726050;1339520,1715296;1360251,1709247;1393570,1693788;1431330,1681689;1455523,1673077;1466130,1667575;1475754,1664887;1489082,1658165;1492584,1655955;1501669,1648083;1521660,1637329;1544403,1627208;1552756,1622541;1581633,1605065;1594219,1594311;1608287,1586245;1644567,1561377;1670481,1539196;1699357,1517016;1786724,1427621;1798748,1409066;1799312,1407457;1818562,1380571;1824485,1372506;1832361,1362589;1834851,1358391;1850399,1334194;1880756,1277062;1910372,1215898;1919072,1191028;2002923,1121798;2000702,1123143;2000702,1123143;2009916,1081963;2009650,1083152;2011807,1085503;2018471,1092224;2022914,1089536;2023026,1089020;2019952,1090880;2012548,1084830;2003317,1005610;2002800,1005637;2001863,1005684;2002183,1008879;2001443,1025683;1998481,1035765;1980711,1061306;1976269,1083487;1971826,1090880;1964422,1123143;1956277,1148684;1947393,1173553;1942210,1193045;1936287,1213209;1941011,1206539;1945172,1192372;1948873,1172208;1957758,1147340;1965903,1121798;1973307,1089536;1977750,1082142;1982192,1059962;1999962,1034420;1988115,1086175;1979230,1129191;1959239,1184307;1955285,1189891;1953594,1198254;1948133,1212537;1927402,1253537;1917776,1275046;1911853,1286473;1904449,1298571;1884459,1330834;1862986,1362424;1835592,1404769;1805235,1446441;1785244,1469966;1763772,1492819;1756368,1502229;1748224,1511638;1735637,1521048;1715051,1541740;1715646,1543901;1694174,1564065;1671221,1578852;1652712,1592295;1635177,1603928;1637903,1603722;1657154,1590951;1675664,1577508;1698617,1562721;1720089,1542557;1719348,1539868;1740079,1519032;1752667,1509622;1760811,1500212;1768215,1490803;1789687,1467950;1809677,1444425;1840034,1402752;1867429,1360408;1888901,1328817;1908892,1296554;1916296,1284456;1922219,1273030;1931844,1251521;1952576,1210521;1960720,1182963;1980711,1127848;1989596,1084831;2001443,1033076;2004113,1023985;2002183,1023666;2002923,1006863;2019211,991403;2010590,1024015;2010591,1024015;2019212,991404;2025875,984682;2021433,993420;2020416,1011736;2019952,1029043;2012548,1049725;2012548,1052088;2021433,1029043;2022914,993420;2026366,986630;1994038,955780;1989186,966190;1987374,981322;1985039,974253;1984184,975251;1986634,982666;1985154,993420;1988115,1002158;1990411,1002042;1988855,997452;1990336,986698;1994038,955780;2056232,937632;2057713,938304;2056972,966534;2057713,986026;2055492,1021649;2053271,1041814;2046607,1071388;2044386,1096257;2033280,1141962;2022914,1181618;2004404,1189012;2005885,1184979;2008847,1156749;2019952,1127175;2028837,1122471;2028837,1122470;2038463,1071388;2043645,1047191;2048088,1022322;2051790,998797;2053271,976616;2054011,957797;2055492,947714;2056232,937632;104279,625985;104648,626152;104683,626058;148950,529645;132661,557202;119334,567285;119302,567928;118013,593659;118050,593598;119334,567956;132661,557874;148950,530317;149505,530653;149783,530149;157834,471169;147468,477890;131920,507464;135477,510047;135593,509594;132661,507464;148209,477890;157388,471938;214846,432857;213910,433537;209941,447392;207442,454365;139324,567285;129699,594842;120814,623072;101563,682220;88977,722548;83054,752795;80092,768254;77870,783713;71207,825386;68986,850927;72688,877812;74423,863163;74169,858320;77130,830090;83794,788418;89079,782660;96753,736036;96381,727925;103696,708889;108048,692906;106747,695663;102304,694318;91198,723221;91938,739352;86755,770270;86015,775647;78611,783713;80832,768254;83794,752795;89717,722548;102304,682220;121555,623072;130439,594842;140064,567285;208182,454365;214846,432857;228174,365643;228173,365643;231875,368332;231875,368331;361589,269949;361447,270052;361014,270496;354967,276248;353438,278267;352440,279292;348118,284987;302954,333381;290367,346823;277780,360938;222123,416783;278520,360266;291107,346151;303694,332708;348858,284314;353438,278267;361014,270496;380384,223601;373993,225622;369241,227224;368110,228526;359965,235248;339234,247346;325166,261461;311839,275576;302954,282970;302653,282627;294254,291792;280001,307839;257049,330692;260751,334724;260821,334668;257789,331364;280741,308511;303694,282970;312579,275577;325906,261461;339974,247347;360705,235248;368850,228527;377735,225503;380539,224712;1452802,102165;1490563,117624;1506851,129722;1470572,113591;1452802,102165;1329895,53099;1359511,59147;1400974,77967;1329895,53099;884172,48646;868623,50410;835305,54443;802727,61164;788660,65197;772371,69230;736727,75586;730167,77968;685003,92083;640579,108214;609482,120985;588750,128378;537662,149886;513229,164002;489536,178116;451775,203658;416236,229199;382222,256135;385139,259445;392358,254950;398503,250793;420678,233232;456218,207690;493978,182149;517671,168034;542104,153919;593192,132411;613183,123001;644280,110230;688705,94099;733869,79984;752841,76601;762006,73758;886748,49328;1148959,34195;1164784,35623;1186257,42344;1169968,40328;1135909,34279;1148959,34195;1235123,28902;1265479,30918;1302500,44360;1256595,36967;1235123,28902;987458,28734;901941,32934;842709,40328;814573,47049;790140,55115;756081,59147;627251,104181;580606,123001;566537,127706;553951,133755;530258,145181;493238,162657;465102,182821;383658,240625;366638,254060;349986,267862;350339,268183;222250,404626;196335,436889;184489,456381;172642,474529;150430,512169;126268,546732;125997,547792;117852,567956;111929,577366;110448,578711;103877,598539;102304,610301;100823,627105;90458,654663;80832,682220;70466,722548;64543,759516;60841,796483;66024,770942;66504,768834;67505,758844;73428,721876;75283,722438;75444,721814;73429,721204;83794,680876;93419,653318;103737,625887;103045,625760;104526,608957;112670,577366;118593,567956;118792,567465;126738,547792;151171,512841;173383,475201;185229,457054;197076,437562;222990,405299;351080,268855;385139,240625;466583,182822;494719,162657;531739,145182;555432,133755;568019,127706;582086,123001;628732,104181;757563,59148;791621,55115;816054,47050;844190,40328;903422,32934;988939,28986;1057675,31079;1091485,0;1126283,2016;1161823,5377;1185516,10754;1201065,17476;1220315,14115;1249191,20164;1266960,24869;1266220,25541;1265479,30246;1235123,28230;1224758,25541;1214392,23524;1194401,19492;1174410,15459;1153679,12770;1130727,12770;1112216,12770;1083341,12770;1081984,12377;1069273,18147;1073715,24869;1118139,32934;1098370,33248;1098704,33271;1119620,32934;1137390,34951;1171448,41000;1187737,43017;1215133,48394;1243268,53771;1270663,59820;1298058,67214;1311385,70574;1324713,74607;1324884,74750;1334442,76246;1357602,84059;1360837,88508;1361733,88722;1382464,96115;1400234,102837;1418004,110231;1431331,116952;1440216,120985;1449841,125689;1482418,142493;1523881,166690;1545353,180133;1545975,180536;1556948,186588;1974788,899993;1974475,905617;1982932,906714;1991076,912091;1994778,930239;2008846,951747;2014770,952236;2014770,947042;2020789,931864;2020692,928895;2026615,910747;2034760,910747;2047347,903354;2048828,932928;2045126,947042;2040684,960485;2038462,982666;2037722,994092;2036241,1005519;2033084,1007430;2033280,1008207;2036304,1006376;2037722,995436;2038462,984010;2040684,961829;2045126,948387;2048828,934272;2054751,938305;2054011,948387;2052530,958469;2051789,977289;2050308,999469;2046607,1022994;2042164,1047863;2036981,1072060;2027356,1123143;2018471,1127848;2007365,1157422;2004403,1185652;2002923,1189685;1990336,1220603;1986634,1223292;1971086,1256226;1987374,1223292;1991076,1220603;1967383,1281767;1954797,1287817;1952186,1292557;1952576,1293193;1955537,1287816;1968124,1281767;1959239,1304620;1942950,1331505;1934806,1344948;1925921,1358391;1919257,1368473;1909632,1387965;1899267,1406785;1882978,1426949;1866689,1445769;1867367,1444500;1848918,1467277;1808937,1506934;1801065,1517928;1808937,1507606;1848918,1467949;1818562,1509622;1802921,1524493;1790365,1532872;1789686,1533819;1781836,1539302;1781542,1541213;1746743,1573475;1709722,1604394;1708011,1605521;1695655,1619852;1666039,1640017;1638359,1658862;1638259,1658972;1666039,1640689;1695655,1620525;1671221,1642705;1651323,1654468;1637558,1659745;1637163,1660181;1622355,1668919;1616775,1671267;1602735,1681606;1589037,1690427;1568305,1702526;1561642,1703198;1554236,1706187;1553085,1706981;1562382,1703870;1569046,1703198;1542392,1721346;1525362,1729412;1508333,1736805;1496305,1738443;1494265,1739494;1437994,1761674;1435125,1762266;1418004,1772428;1427628,1775117;1392089,1789232;1395051,1779822;1383204,1783855;1372099,1787215;1349146,1793937;1346079,1790595;1335078,1792592;1321750,1795281;1294356,1801330;1293452,1801711;1319529,1795953;1332857,1793264;1343962,1791248;1348405,1794608;1371358,1787887;1382463,1784527;1394310,1780494;1391348,1789904;1360251,1803346;1358727,1802959;1337299,1810740;1319529,1815445;1292875,1821494;1281862,1820654;1258826,1824723;1258075,1826199;1196622,1836953;1182554,1833592;1170708,1833592;1149976,1839642;1131467,1840986;1112956,1841658;1110945,1840876;1094076,1843591;1073715,1840314;1074456,1839642;1078157,1834937;1061129,1832921;1069273,1828888;1093706,1828215;1117399,1827543;1151457,1828215;1175150,1826199;1219574,1817461;1249191,1811412;1271403,1810740;1272948,1810088;1251412,1810740;1221796,1816789;1177372,1825527;1153679,1827543;1119620,1826872;1095927,1827543;1071493,1828216;1072234,1825527;1077417,1818806;1305461,1784527;1460206,1731428;1500928,1711936;1523881,1701181;1547574,1689755;1591998,1665558;1627538,1640689;1694174,1593639;1712684,1580197;1730454,1566082;1757108,1543901;1768215,1527098;1784168,1513822;1784296,1512988;1768955,1525754;1757849,1542557;1731194,1564738;1713425,1578852;1694915,1592295;1628279,1639345;1592739,1664214;1548315,1688411;1524622,1699837;1501669,1710591;1460947,1730084;1306202,1783182;1078157,1817462;1061129,1817462;1058907,1812085;1041137,1811412;1024848,1817462;977462,1818133;942664,1816789;925634,1815445;908605,1812756;918864,1802824;916749,1803346;878530,1796921;876767,1797298;803468,1785199;774592,1779822;749418,1775789;719062,1763018;681301,1750248;642060,1736133;648723,1731428;676118,1736133;687965,1745543;728686,1756297;809391,1775117;829382,1778478;850854,1781838;874547,1786543;900656,1791669;902681,1791248;927115,1794609;927855,1793265;963394,1794609;969318,1795281;1024108,1795281;1064089,1796625;1111475,1793265;1117399,1793265;1119620,1798642;1166265,1793265;1197362,1786543;1215132,1783855;1226238,1782511;1250671,1777133;1270663,1773101;1290653,1768395;1327322,1762634;1332117,1761002;1293616,1767051;1273624,1771756;1253634,1775789;1229200,1781166;1218094,1782511;1200325,1785199;1152198,1789232;1119620,1791920;1113697,1791920;1066311,1795281;1026329,1793937;971539,1793937;965616,1793265;942664,1784527;930077,1791920;930045,1791978;940442,1785871;963395,1794608;927856,1793264;928136,1793100;904903,1789904;877508,1784527;853815,1779822;832343,1776461;812353,1773101;731648,1754281;690926,1743526;679080,1734117;651684,1729411;610963,1710591;599116,1711264;556913,1691772;549509,1679673;550989,1679001;576904,1691772;602818,1704542;610222,1700510;579866,1682362;554692,1672280;519892,1654132;490276,1636656;443631,1618509;425861,1605066;429563,1603722;447333,1608426;410312,1573475;389581,1558016;370331,1542557;345898,1524409;310358,1488786;307920,1481868;300733,1475343;276300,1451146;273338,1439048;263712,1426949;262566,1425317;251125,1418211;228913,1389309;216326,1362424;214846,1362424;197817,1332850;181528,1303276;164498,1268997;148950,1234046;164498,1257570;180047,1287144;185229,1303276;187372,1306127;184735,1293683;177860,1282355;166668,1259509;153392,1239422;137103,1199094;123147,1157753;118565,1145702;98606,1073380;89780,1020879;89717,1022322;90458,1033076;94159,1057946;98602,1083487;91198,1061306;86015,1033076;80092,1033076;76390,1007535;71207,991403;66765,975945;54177,963846;50476,963846;46773,947042;45293,925534;48254,895288;49735,884534;52257,877158;51031,860337;52697,835467;55658,830427;55658,827402;49735,837484;44553,830763;34927,818664;33169,809086;32706,809926;29744,836812;27523,863697;25302,884534;25302,927550;26042,949731;27523,971911;20860,992748;19379,992748;14936,952419;14936,910747;18638,878484;25299,884530;19379,877812;17898,853616;19379,816648;20119,806566;22340,789762;31225,759516;35652,739423;34187,734647;29004,761532;20119,791779;17898,808582;17157,818664;15676,855632;17157,879829;13456,912091;13456,953764;17898,994092;19379,994092;29004,1032404;34187,1063994;45293,1096257;62785,1165634;64311,1178930;67505,1178930;83794,1214553;89718,1232701;78611,1217242;66765,1193045;66025,1199766;59583,1181639;54918,1182291;49735,1166832;31965,1129864;20860,1096930;20119,1069372;14936,1037109;11234,1004846;3090,981322;8272,856304;13456,824041;9013,806566;17898,758172;20119,746745;26042,707761;41591,679531;37889,717844;41589,711277;43812,695579;44553,678187;51216,656006;61581,622399;74169,588121;75112,587157;80833,559891;88977,540398;98602,524267;117853,490660;133401,460414;155613,421430;171902,404626;185229,381102;196336,366315;208182,360938;211144,356905;222990,335397;245943,311200;246568,321313;244893,325564;268895,303134;280741,289019;296290,275577;297630,276928;297031,276248;316281,258773;335532,242642;356263,222477;385139,202985;416236,182149;434829,170374;447333,159968;469545,147870;493238,136444;496374,134979;504437,127790;517672,118968;532202,112247;542481,110099;544325,108886;745715,34950;753188,33476;773851,26885;788104,24280;795536,24223;798285,23524;967097,3360;1015038,3192;1066311,4032;1067266,4682;1092226,2016;1115178,5376;1138131,9409;1149972,11853;1137390,8737;1114437,4705;1091485,1344;1091485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3" o:spid="_x0000_s1029" style="position:absolute;left:17403;top:737;width:9395;height:92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510814,922249;506423,924614;506686,924726;547324,898244;533127,901625;511831,904330;510817,901625;525691,900273;547324,898244;584254,894705;583387,894950;583831,894864;319325,889624;334367,893511;340790,893849;358705,902639;366818,904330;367325,904499;369184,902639;376282,904668;383381,906358;397368,909611;397578,909401;413804,912105;421578,913458;429353,914134;445240,914810;466874,914472;467813,914472;469916,913288;474648,911767;479465,911683;482761,912105;483648,914472;491212,914472;488846,917852;487493,919543;483099,921571;474986,921571;464508,920895;441860,920219;424958,918867;410085,916838;395212,914472;372564,911091;354987,905344;355190,905196;344846,901963;335719,897906;325240,894526;314424,890807;319325,889624;518305,882376;513141,883164;477423,884968;489183,886412;492226,885736;513183,883369;516632,882699;550396,877477;532854,880155;538874,880327;547536,878721;614430,876695;559412,891349;587254,885144;261691,869847;300564,886412;314424,890807;324902,894525;335381,897906;344508,901963;342480,903653;337071,902639;317804,895540;308339,891821;298874,887764;286367,883369;275550,878636;267100,874241;261691,869847;277579,861395;296170,870861;293804,872213;272170,861733;277579,861395;208959,838407;231945,851253;236677,856662;225861,850915;217748,845844;208959,838407;249266,829732;249269,829828;250411,831210;250536,830631;742917,807540;741690,807642;721408,822179;701464,832998;687267,841449;679493,844830;671380,848210;661577,853282;654141,857676;643324,862071;632169,866128;629127,869171;624394,870861;612563,872889;597352,877622;583493,882017;568282,886412;549352,891145;522648,895540;521972,896554;509133,899764;509465,899935;523724,896370;524000,895540;550705,891145;569634,886412;584845,882017;598704,877622;613916,872889;625747,870861;617738,875667;617972,875594;626423,870523;631155,868833;631470,868745;633521,866466;644676,862409;655493,858015;662930,853619;672732,848549;680845,845168;686408,842749;689296,840773;703493,832321;723436,821503;163268,802865;164551,803966;164989,804189;745186,794040;745070,794120;745070,794216;745607,794293;745746,794120;752489,788993;750493,790372;750140,790739;751509,789863;135668,771965;148434,786998;138311,774850;776422,771955;776392,771966;776168,773498;770760,779583;764337,786682;764725,786593;770760,779921;776168,773836;776422,771955;168707,764342;169376,765158;169410,765046;118706,756594;127495,762341;127926,762850;131931,763736;141016,772145;153523,782287;158931,789725;161973,793444;174818,804262;171100,807304;159138,794011;158593,794120;169914,806699;171100,807304;174819,804262;206931,829617;200509,831645;202875,833335;193410,833673;187325,829617;181579,825222;167382,813389;154199,801557;142030,789725;136284,783978;130875,777892;132903,775188;139664,781273;147100,787020;156227,796824;157003,797490;147100,787020;140002,781273;133241,775188;125805,766060;118706,756594;863379,702841;863208,702915;859516,711777;859831,660489;850873,673429;846478,681543;842084,688981;831605,702841;822478,716702;814366,727858;813689,728272;813136,729092;814027,728535;822140,717379;831267,703518;841746,689657;846140,682220;850534,674106;859661,660921;894816,655850;890422,669035;882647,683234;874872,697771;867774,706898;872506,697432;876563,687967;879605,682896;883661,676134;887380,669373;894816,655850;872936,626871;864732,641313;864581,641660;872844,627114;877436,594162;867575,621108;846830,663516;843793,668319;843774,668359;836675,680529;829577,693714;821464,703856;814704,715350;774816,760313;761633,771469;760368,772431;759823,772983;754310,777478;749802,782625;733239,795134;730644,796774;723594,802521;722576,803182;721070,804600;707887,813390;694704,821503;693195,822268;684269,828067;681502,829462;678817,831307;669690,836378;661162,839723;642156,849311;597566,865943;566494,873934;591606,869171;596338,868156;611549,862747;621014,859705;636225,851929;653464,845844;664510,841512;669352,838745;673746,837393;679831,834012;681429,832900;685577,828941;694704,823532;705087,818441;708901,816094;722084,807304;727830,801895;734253,797838;750816,785330;762647,774173;775830,763017;815717,718054;821207,708722;821464,707912;830253,694390;832957,690333;836553,685345;837689,683234;844788,671063;858647,642327;872168,611563;876140,599055;914421,564234;913407,564910;913407,564910;917614,544198;917493,544796;918478,545978;921520,549359;923548,548007;923599,547747;922196,548683;918816,545640;914601,505795;914365,505808;913938,505832;914083,507439;913746,515891;912394,520961;904281,533808;902253,544964;900225,548683;896844,564910;893126,577757;889069,590265;886703,600069;883999,610211;886156,606856;888056,599731;889746,589589;893802,577081;897520,564234;900901,548007;902929,544288;904957,533132;913070,520285;907661,546316;903605,567953;894478,595674;892673,598483;891901,602689;889408,609873;879943,630495;875548,641313;872844,647061;869464,653146;860337,669373;850534,685262;838028,706560;824168,727521;815042,739353;805239,750847;801859,755580;798140,760313;792394,765046;782995,775453;783267,776540;773464,786682;762985,794120;754535,800881;746529,806732;747774,806628;756563,800205;765014,793444;775492,786006;785295,775864;784957,774512;794422,764032;800169,759299;803887,754566;807267,749833;817070,738339;826196,726506;840056,705546;852563,684248;862366,668359;871492,652131;874872,646046;877577,640299;881971,629481;891436,608859;895154,594998;904281,567277;908337,545640;913746,519609;914965,515037;914083,514876;914421,506425;921858,498649;917922,515052;917922,515052;921858,498649;924900,495268;922872,499663;922408,508875;922196,517581;918816,527983;918816,529172;922872,517581;923548,499663;925124,496248;910365,480731;908150,485967;907323,493578;906256,490023;905866,490525;906985,494254;906309,499663;907661,504058;908709,504000;907999,501691;908675,496282;910365,480731;938760,471604;939436,471941;939097,486140;939436,495944;938421,513862;937407,524004;934365,538879;933351,551387;928281,574376;923548,594322;915098,598041;915774,596012;917126,581813;922196,566938;926252,564572;926252,564572;930647,538879;933013,526708;935041,514200;936731,502367;937407,491211;937745,481746;938421,476674;938760,471604;47608,314853;47776,314937;47792,314890;68002,266397;60566,280258;54481,285329;54467,285652;53878,298594;53895,298564;54481,285667;60566,280595;68002,266735;68256,266904;68382,266650;72058,236985;67326,240366;60227,255241;61851,256540;61904,256312;60566,255241;67664,240366;71854,237372;98086,217715;97659,218057;95847,225026;94706,228533;63608,285329;59213,299189;55157,313388;46368,343138;40622,363422;37918,378635;36565,386411;35551,394186;32509,415147;31495,427993;33185,441516;33977,434147;33861,431712;35213,417513;38255,396553;40668,393657;44172,370206;44002,366127;47342,356552;49329,348513;48734,349899;46706,349223;41636,363760;41974,371874;39608,387425;39270,390130;35889,394186;36903,386411;38255,378635;40960,363422;46706,343138;55495,313388;59551,299189;63945,285329;95044,228533;98086,217715;104171,183909;104171,183909;105861,185261;105861,185260;165081,135777;165016,135829;164819,136052;162058,138945;161360,139961;160904,140476;158931,143340;138312,167681;132565,174443;126819,181542;101409,209630;127157,181204;132903,174104;138650,167343;159269,143002;161360,139961;164819,136052;173662,112465;170744,113482;168574,114287;168058,114942;164340,118323;154875,124408;148453,131508;142368,138607;138312,142326;138174,142154;134340,146763;127833,154835;117354,166329;119044,168357;119076,168329;117692,166667;128171,155173;138650,142326;142706,138608;148790,131508;155213,124409;164678,118324;168396,114943;172452,113422;173733,113024;663267,51386;680507,59162;687943,65247;671380,57133;663267,51386;607155,26707;620676,29750;639606,39215;607155,26707;403663,24468;396564,25355;381353,27383;366480,30764;360057,32792;352621,34821;336348,38018;333353,39216;312734,46315;292452,54429;278255,60852;268790,64571;245466,75389;234311,82488;223495,89588;206255,102434;190030,115281;174501,128829;175833,130494;179128,128233;181934,126142;192058,117309;208283,104463;225522,91616;236339,84516;247494,77417;270818,66599;279945,61866;294142,55443;314424,47329;335043,40230;343705,38528;347889,37098;404839,24811;524550,17199;531775,17917;541578,21298;534141,20284;518592,17241;524550,17199;563888,14537;577746,15551;594648,22312;573690,18594;563888,14537;450818,14452;411775,16565;384733,20284;371888,23664;360733,27721;345184,29750;286367,52400;265072,61866;258649,64232;252903,67275;242086,73022;225185,81812;212339,91954;175157,121028;167386,127785;159784,134727;159945,134889;101467,203516;89636,219743;84227,229547;78819,238675;68678,257607;57647,274991;57523,275525;53805,285667;51100,290400;50424,291076;47425,301049;46706,306965;46030,315417;41298,329277;36903,343138;32171,363422;29467,382016;27777,400609;30143,387763;30362,386703;30819,381678;33523,363084;34370,363367;34443,363053;33523,362746;38256,342462;42650,328601;47361,314804;47044,314740;47721,306289;51439,290400;54143,285667;54234,285420;57861,275525;69016,257945;79157,239013;84565,229886;89974,220082;101805,203854;160283,135227;175833,121028;213016,91954;225861,81812;242762,73023;253579,67275;259325,64233;265748,61866;287044,52400;345860,29750;361410,27722;372564,23665;385409,20284;412451,16565;451494,14579;482875,15632;498310,0;514197,1014;530423,2705;541240,5409;548338,8790;557127,7099;570310,10142;578423,12508;578085,12847;577746,15213;563888,14199;559155,12847;554423,11832;545296,9804;536169,7775;526705,6423;516226,6423;507775,6423;494592,6423;493973,6225;488169,9128;490198,12508;510479,16565;501454,16723;501606,16734;511155,16565;519268,17579;534817,20622;542254,21636;554761,24341;567606,27045;580113,30088;592620,33807;598704,35497;604789,37525;604867,37597;609231,38349;619804,42279;621281,44517;621690,44625;631155,48343;639268,51724;647380,55443;653465,58824;657521,60852;661915,63218;676789,71670;695718,83841;705521,90602;705805,90805;710814,93849;901577,452672;901434,455501;905295,456052;909013,458757;910703,467885;917126,478703;919830,478949;919830,476336;922578,468702;922534,467209;925238,458081;928957,458081;934703,454362;935379,469237;933689,476336;931661,483098;930647,494254;930309,500001;929633,505749;928192,506710;928281,507100;929661,506180;930309,500677;930647,494930;931661,483774;933689,477013;935379,469913;938083,471942;937745,477013;937069,482084;936731,491550;936055,502706;934365,514538;932337,527047;929971,539217;925576,564910;921520,567277;916449,582152;915097,596351;914421,598379;908675,613930;906985,615282;899886,631847;907323,615282;909013,613930;898196,644694;892450,647737;891258,650121;891436,650441;892788,647736;898534,644694;894478,656188;887041,669711;883323,676472;879267,683234;876224,688304;871830,698109;867098,707574;859661,717716;852225,727182;852535,726544;844112,738000;825858,757947;822265,763476;825858,758285;844112,738338;830253,759299;823112,766779;817379,770993;817070,771469;813486,774227;813351,775188;797464,791415;780563,806966;779781,807533;774140,814742;760619,824884;747982,834363;747937,834418;760619,825222;774140,815080;762985,826236;753901,832152;747617,834807;747436,835026;740675,839421;738128,840601;731718,845802;725464,850239;716000,856324;712958,856662;709576,858165;709051,858565;713295,857000;716338,856662;704169,865790;696394,869847;688620,873566;683128,874389;682197,874918;656507,886074;655197,886372;647380,891483;651775,892835;635549,899935;636901,895202;631493,897230;626423,898920;615944,902301;614544,900621;609521,901625;603437,902977;590930,906020;590517,906212;602423,903315;608507,901963;613577,900949;615605,902639;626084,899258;631155,897568;636563,895540;635211,900273;621014,907034;620318,906839;610535,910753;602423,913119;590254,916162;585226,915739;574709,917786;574366,918528;546310,923937;539887,922247;534479,922247;525014,925290;516564,925966;508113,926304;507195,925910;499493,927276;490198,925628;490536,925290;492226,922923;484451,921909;488169,919881;499325,919542;510141,919204;525690,919542;536507,918528;556789,914133;570310,911091;580451,910753;581156,910425;571324,910753;557803,913795;537521,918190;526705,919204;511155,918867;500338,919204;489183,919543;489522,918190;491888,914810;596000,897568;666648,870861;685239,861057;695718,855648;706535,849901;726817,837730;743042,825222;773464,801557;781915,794796;790027,787697;802196,776540;807267,768089;814550,761411;814609,760992;807605,767413;802535,775864;790366,787020;782253,794120;773802,800881;743380,824546;727155,837054;706873,849225;696056,854972;685577,860381;666986,870185;596338,896892;492226,914134;484451,914134;483437,911429;475324,911091;467888,914134;446254,914472;430367,913795;422592,913119;414818,911767;419501,906771;418536,907034;401087,903802;400282,903992;366818,897906;353635,895202;342142,893173;328283,886750;311043,880327;293128,873227;296170,870861;308677,873227;314086,877960;332677,883369;369522,892835;378649,894526;388452,896216;399269,898583;411189,901160;412113,900949;423268,902639;423606,901963;439831,902639;442536,902977;467550,902977;485803,903653;507437,901963;510141,901963;511155,904668;532451,901963;546648,898583;554761,897230;559831,896554;570986,893850;580113,891821;589239,889455;605980,886557;608169,885736;590592,888778;581465,891145;572338,893173;561183,895878;556113,896554;548000,897906;526029,899935;511155,901287;508451,901287;486817,902977;468564,902301;443550,902301;440846,901963;430367,897568;424620,901287;424606,901316;429353,898244;439832,902639;423607,901963;423734,901880;413128,900273;400621,897568;389804,895202;380001,893511;370874,891821;334029,882355;315438,876946;310029,872213;297522,869847;278931,860381;273523,860719;254255,850915;250875,844830;251551,844492;263382,850915;275213,857338;278593,855310;264734,846182;253241,841111;237353,831983;223832,823193;202537,814066;194424,807304;196114,806628;204227,808995;187325,791415;177861,783640;169072,775864;157917,766736;141692,748819;140579,745339;137298,742057;126143,729887;124791,723802;120396,717716;119873,716896;114650,713321;104509,698785;98762,685262;98086,685262;90312,670387;82875,655512;75101,638271;68002,620691;75101,632524;82199,647398;84565,655512;85543,656946;84340,650687;81201,644990;76091,633499;70030,623396;62593,603112;56222,582318;54130,576257;45018,539881;40988,513474;40960,514200;41298,519609;42988,532118;45016,544964;41636,533808;39270,519609;36565,519609;34875,506763;32509,498649;30481,490874;24734,484788;23044,484788;21354,476336;20678,465518;22030,450305;22706,444896;23857,441186;23298,432726;24058,420217;25410,417682;25410,416161;22706,421232;20340,417851;15946,411766;15143,406948;14932,407371;13580,420893;12565,434416;11551,444896;11551,466532;11889,477689;12565,488845;9523,499325;8847,499325;6819,479041;6819,458081;8509,441854;11550,444895;8847,441516;8171,429345;8847,410751;9185,405681;10199,397229;14256,382016;16277,371910;15608,369507;13241,383030;9185,398243;8171,406695;7833,411766;7157,430359;7833,442530;6143,458757;6143,479717;8171,500001;8847,500001;13241,519271;15608,535160;20678,551387;28664,586282;29361,592970;30819,592970;38256,610887;40960,620015;35889,612239;30481,600069;30143,603450;27202,594332;25073,594660;22706,586885;14594,568291;9523,551726;9185,537865;6819,521637;5129,505410;1411,493578;3777,430698;6143,414470;4115,405681;8171,381340;9185,375592;11889,355985;18988,341786;17298,361056;18987,357753;20002,349857;20340,341110;23382,329953;28115,313050;33861,295809;34292,295324;36904,281610;40622,271806;45016,263692;53805,246789;60903,231576;71044,211968;78481,203516;84565,191684;89636,184246;95044,181542;96396,179513;101805,168695;112284,156525;112569,161612;111804,163750;122762,152468;128171,145369;135269,138608;135881,139287;135608,138945;144396,130156;153185,122042;162650,111900;175833,102096;190030,91616;198518,85693;204227,80460;214368,74374;225185,68627;226616,67891;230297,64275;236340,59838;242973,56457;247666,55377;248508,54767;340452,17579;343863,16837;353297,13522;359804,12212;363197,12184;364452,11832;441522,1690;463409,1606;486817,2028;487253,2355;498649,1014;509127,2704;519606,4733;525012,5962;519268,4395;508789,2366;498310,676;49831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1" o:spid="_x0000_s1030" style="position:absolute;top:11356;width:5496;height:542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298813,539480;296245,540863;296398,540929;320171,525438;311866,527416;299408,528998;298815,527416;307516,526625;320171,525438;341774,523368;341266,523512;341527,523461;186797,520396;195596,522670;199353,522867;209833,528009;214579,528998;214876,529097;215963,528009;220116,529196;224268,530185;232450,532088;232573,531964;242065,533547;246612,534338;251161,534733;260454,535129;273109,534931;273659,534931;274889,534239;277657,533349;280475,533299;282403,533546;282922,534931;287346,534931;285962,536908;285171,537897;282601,539084;277855,539084;271725,538688;258477,538293;248590,537502;239889,536315;231189,534931;217941,532953;207658,529591;207777,529505;201726,527614;196387,525241;190257,523263;183930,521088;186797,520396;303195,516156;300174,516617;279280,517672;286160,518517;287940,518121;300199,516737;302217,516345;321968,513290;311706,514857;315227,514957;320294,514018;359426,512833;327242,521405;343529,517775;153083,508827;175823,518517;183930,521088;190060,523263;196190,525241;201528,527614;200342,528603;197178,528009;185907,523856;180371,521681;174834,519308;167518,516737;161190,513969;156247,511398;153083,508827;162377,503883;173252,509420;171868,510211;159213,504081;162377,503883;122236,490436;135682,497950;138450,501114;132123,497753;127377,494786;122236,490436;145814,485361;145816,485418;146484,486226;146557,485887;434588,472380;433870,472440;422005,480943;410339,487272;402034,492215;397486,494193;392740,496170;387006,499137;382656,501708;376328,504279;369803,506652;368023,508431;365255,509420;358334,510607;349436,513375;341329,515946;332430,518517;321357,521286;305736,523856;305341,524450;297830,526328;298024,526427;306365,524342;306527,523856;322148,521286;333222,518517;342120,515946;350227,513375;359125,510607;366046,509420;361361,512232;361498,512189;366441,509222;369210,508234;369394,508183;370594,506849;377119,504476;383447,501906;387797,499335;393531,496368;398277,494391;401531,492976;403221,491820;411526,486876;423192,480548;95508,469645;96258,470289;96515,470420;435915,464483;435847,464529;435847,464586;436161,464631;436243,464529;440187,461531;439019,462337;438813,462552;439614,462040;79362,451570;86830,460364;80909,453257;454187,451564;454170,451570;454039,452466;450875,456026;447118,460179;447344,460127;450875,456224;454039,452664;454187,451564;98689,447111;99081,447588;99100,447522;69440,442578;74581,445940;74834,446238;77176,446756;82491,451675;89807,457608;92971,461959;94750,464134;102264,470462;100089,472242;93092,464466;92773,464529;99395,471888;100089,472242;102265,470462;121049,485294;117293,486480;118677,487469;113140,487667;109581,485294;106219,482723;97914,475801;90202,468880;83084,461959;79722,458597;76559,455037;77745,453455;81700,457015;86050,460376;91389,466112;91843,466501;86050,460376;81897,457015;77943,453455;73592,448116;69440,442578;505055,411135;504955,411178;502795,416362;502979,386360;497739,393930;495168,398677;492598,403027;486468,411135;481129,419243;476383,425769;475988,426011;475664,426491;476185,426165;480931,419639;486270,411531;492400,403423;494971,399072;497541,394326;502880,386613;523445,383647;520874,391360;516326,399665;511778,408169;507626,413508;510394,407971;512767,402434;514547,399468;516919,395513;519095,391557;523445,383647;510646,366696;505846,375144;505758,375347;510592,366838;513278,347562;507509,363325;495374,388132;493598,390941;493586,390964;489434,398083;485281,405796;480536,411729;476581,418452;453248,444754;445536,451280;444796,451843;444477,452166;441252,454795;438615,457806;428926,465123;427408,466082;423284,469444;422689,469831;421808,470660;414096,475802;406384,480548;405501,480995;400280,484387;398661,485204;397091,486283;391752,489249;386763,491206;375645,496814;349561,506544;331385,511218;346074,508431;348843,507838;357741,504674;363277,502894;372176,498346;382260,494786;388721,492252;391554,490633;394124,489842;397684,487865;398619,487215;401045,484898;406384,481734;412458,478757;414689,477384;422401,472242;425762,469078;429519,466705;439209,459388;446129,452862;453841,446336;477174,420034;480385,414575;480536,414102;485677,406191;487259,403818;489362,400901;490027,399665;494179,392546;502287,375737;510196,357741;512520,350424;534913,330055;534320,330451;534320,330451;536781,318335;536710,318685;537286,319376;539066,321354;540252,320563;540282,320411;539461,320958;537484,319178;535019,295870;534881,295878;534630,295892;534716,296832;534518,301776;533727,304742;528981,312257;527795,318783;526609,320958;524631,330451;522456,337965;520083,345283;518699,351017;517117,356950;518379,354988;519490,350819;520479,344887;522851,337570;525027,330055;527004,320563;528190,318387;529377,311862;534123,304347;530959,319574;528586,332230;523247,348446;522191,350090;521739,352550;520281,356752;514744,368815;512174,375144;510592,378506;508614,382065;503276,391557;497541,400852;490225,413311;482118,425572;476779,432493;471044,439217;469067,441985;466892,444754;463530,447522;458032,453610;458191,454246;452457,460179;446327,464529;441384,468485;436701,471907;437429,471847;442570,468089;447514,464134;453643,459783;459378,453851;459180,453060;464717,446929;468078,444161;470253,441392;472231,438624;477965,431900;483304,424978;491411,412717;498728,400259;504462,390964;509801,381472;511778,377912;513360,374550;515931,368222;521467,356159;523642,348051;528981,331835;531354,319179;534518,303951;535231,301277;534716,301183;534913,296239;539264,291690;536961,301286;536961,301286;539264,291691;541043,289713;539857,292284;539585,297673;539461,302765;537484,308850;537484,309545;539857,302765;540252,292284;541174,290286;532540,281209;531245,284272;530761,288724;530137,286645;529909,286938;530563,289120;530168,292284;530959,294855;531572,294821;531156,293470;531552,290306;532540,281209;549151,275870;549546,276068;549348,284373;549546,290108;548953,300589;548360,306522;546580,315223;545987,322540;543021,335988;540252,347655;535309,349831;535704,348644;536495,340339;539461,331637;541834,330253;541834,330253;544405,315223;545789,308104;546975,300787;547964,293866;548360,287340;548557,281803;548953,278836;549151,275870;27849,184177;27948,184226;27957,184199;39780,155832;35429,163940;31870,166906;31862,167096;31517,174666;31527,174648;31870,167104;35429,164138;39780,156030;39928,156128;40002,155980;42152,138627;39384,140605;35231,149306;36181,150066;36212,149933;35429,149306;39582,140605;42033,138854;57378,127355;57128,127555;56068,131632;55401,133683;37209,166906;34638,175014;32265,183320;27124,200723;23763,212588;22181,221487;21390,226035;20797,230584;19017,242845;18424,250359;19413,258270;19876,253960;19808,252535;20599,244229;22378,231968;23790,230274;25840,216556;25740,214170;27694,208569;28856,203867;28508,204678;27322,204282;24356,212786;24554,217532;23169,226629;22972,228211;20994,230584;21588,226035;22378,221487;23960,212588;27322,200723;32463,183320;34836,175014;37406,166906;55598,133683;57378,127355;60938,107579;60937,107579;61926,108370;61926,108370;96568,79424;96530,79455;96415,79585;94800,81278;94392,81872;94125,82173;92971,83849;80909,98087;77547,102042;74186,106195;59322,122626;74383,105997;77745,101844;81107,97889;93168,83651;94392,81872;96415,79585;101588,65788;99881,66382;98612,66854;98310,67237;96135,69215;90598,72774;86841,76927;83282,81080;80909,83255;80828,83154;78585,85851;74779,90572;68649,97296;69638,98482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1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6;329860,8503;263717,8454;240878,9690;225059,11865;217545,13843;211020,16216;201924,17402;167518,30652;155060,36189;151303,37573;147942,39353;141614,42715;131727,47857;124213,53790;102462,70797;97917,74750;93470,78810;93564,78905;59355,119049;52435,128541;49271,134276;46107,139616;40175,150690;33722,160859;33650,161171;31474,167104;29892,169873;29497,170268;27742,176102;27322,179563;26927,184507;24158,192615;21588,200723;18819,212588;17237,223465;16249,234341;17633,226826;17761,226206;18028,223267;19610,212390;20105,212556;20148,212372;19610,212192;22379,200327;24949,192219;27705,184148;27520,184111;27915,179167;30090,169873;31672,167104;31725,166959;33847,161171;40373,150888;46305,139814;49469,134474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3;531750,268355;532738,273695;536495,280023;538077,280167;538077,278639;539685,274173;539659,273299;541241,267960;543416,267960;546778,265784;547173,274486;546184,278639;544998,282594;544405,289120;544207,292481;543812,295843;542969,296406;543021,296634;543828,296096;544207,292877;544405,289515;544998,282989;546184,279034;547173,274881;548755,276068;548557,279034;548162,282001;547964,287538;547569,294064;546580,300985;545394,308302;544009,315421;541439,330451;539066,331835;536100,340536;535309,348842;534913,350029;531552,359125;530563,359916;526411,369606;530761,359916;531750,359125;525422,377121;522061,378901;521363,380296;521467,380483;522258,378901;525620,377121;523247,383845;518897,391755;516722,395710;514349,399665;512569,402632;509999,408367;507230,413904;502880,419837;498530,425374;498711,425000;493784,431702;483106,443370;481004,446604;483106,443567;493784,431900;485677,444160;481500,448536;478146,451001;477965,451280;475868,452893;475790,453455;466496,462947;456609,472044;456152,472376;452852,476593;444943,482525;437551,488070;437524,488102;444943,482723;452852,476790;446327,483316;441013,486777;437337,488330;437231,488458;433276,491029;431786,491720;428037,494762;424378,497357;418842,500917;417062,501114;415084,501994;414777,502227;417260,501312;419040,501114;411921,506454;407373,508827;402825,511002;399613,511484;399068,511793;384040,518319;383274,518493;378701,521483;381272,522274;371780,526427;372571,523659;369407,524845;366441,525834;360311,527811;359492,526828;356554,527416;352995,528207;345679,529987;345438,530099;352402,528405;355961,527614;358927,527020;360114,528009;366244,526032;369210,525043;372373,523856;371582,526625;363277,530580;362870,530466;357148,532755;352402,534140;345283,535919;342342,535672;336190,536869;335990,537304;319578,540468;315820,539479;312657,539479;307120,541259;302177,541654;297233,541852;296696,541622;292191,542421;286753,541457;286951,541259;287940,539875;283392,539281;285567,538095;292092,537897;298420,537699;307516,537897;313843,537304;325707,534733;333617,532953;339549,532755;339962,532564;334210,532756;326301,534535;314436,537106;308109,537699;299013,537502;292685,537699;286160,537897;286358,537106;287742,535129;348645,525043;389972,509420;400847,503685;406977,500521;413305,497159;425169,490040;434661,482723;452457,468880;457400,464925;462146,460772;469265,454246;472231,449302;476491,445396;476526,445151;472429,448907;469462,453851;462344,460377;457598,464529;452655,468485;434859,482328;425367,489645;413503,496764;407175,500126;401045,503290;390170,509025;348843,524647;287940,534733;283392,534733;282798,533151;278053,532953;273703,534733;261047,534931;251754,534535;247206,534140;242658,533349;245398,530426;244833,530580;234626,528690;234155,528800;214579,525241;206867,523659;200144,522472;192037,518715;181952,514957;171473,510804;173252,509420;180568,510804;183732,513573;194608,516737;216161,522274;221500,523263;227234,524252;233562,525636;240535,527144;241076,527020;247601,528009;247799,527614;257290,528009;258872,528207;273505,528207;284183,528603;296838,527614;298420,527614;299013,529196;311470,527614;319775,525636;324521,524845;327487,524450;334012,522868;339351,521681;344690,520297;354483,518602;355764,518122;345481,519901;340142,521286;334803,522472;328278,524054;325312,524450;320566,525241;307713,526427;299013,527218;297431,527218;284776,528207;274098,527811;259465,527811;257884,527614;251754,525043;248392,527218;248384,527235;251161,525438;257290,528009;247799,527614;247874,527565;241669,526625;234353,525043;228025,523659;222291,522670;216952,521681;195399,516144;184523,512980;181359,510211;174043,508827;163168,503290;160004,503488;148733,497753;146755,494193;147151,493995;154072,497753;160992,501510;162970,500323;154863,494984;148140,492018;138846,486678;130936,481537;118479,476197;113733,472242;114722,471847;119468,473231;109581,462947;104044,458399;98903,453851;92378,448511;82886,438030;82235,435995;80316,434075;73790,426956;72999,423396;70429,419837;70122,419356;67067,417266;61135,408762;57774,400852;57378,400852;52830,392151;48480,383449;43932,373364;39780,363081;43932,370002;48085,378703;49469,383449;50041,384288;49337,380627;47500,377294;44511,370572;40966,364662;36616,352797;32889,340634;31665,337088;26334,315810;23977,300363;23960,300787;24158,303951;25147,311268;26333,318783;24356,312257;22972,303951;21390,303951;20401,296437;19017,291690;17831,287142;14469,283583;13480,283583;12492,278639;12096,272310;12887,263411;13283,260247;13956,258077;13629,253128;14073,245811;14864,244328;14864,243438;13283,246404;11898,244427;9328,240867;8858,238049;8735,238296;7944,246207;7350,254117;6757,260247;6757,272904;6955,279430;7350,285955;5571,292086;5175,292086;3989,280221;3989,267960;4978,258467;6756,260246;5175,258270;4780,251151;5175,240274;5373,237308;5966,232364;8339,223465;9521,217553;9130,216148;7746,224058;5373,232957;4780,237901;4582,240867;4187,251744;4582,258863;3594,268355;3594,280616;4780,292481;5175,292481;7746,303754;9130,313048;12096,322540;16768,342953;17175,346865;18028,346865;22379,357346;23961,362685;20994,358137;17831,351017;17633,352995;15913,347662;14667,347853;13283,343305;8537,332428;5571,322738;5373,314630;3989,305138;3000,295646;825,288724;2209,251942;3594,242449;2407,237308;4780,223069;5373,219707;6955,208237;11108,199932;10119,211204;11107,209272;11701,204653;11898,199536;13678,193010;16446,183122;19808,173037;20060,172753;21588,164731;23763,158996;26333,154250;31475,144362;35627,135463;41559,123993;45909,119049;49469,112128;52435,107777;55599,106195;56389,105008;59553,98680;65683,91561;65850,94537;65403,95787;71813,89188;74977,85035;79129,81080;79487,81478;79327,81278;84468,76136;89609,71390;95146,65457;102858,59722;111163,53592;116128,50127;119468,47066;125400,43506;131727,40144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Small 2" o:spid="_x0000_s1031" style="position:absolute;left:9881;width:3432;height:3387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4392f"/>
                <v:stroke joinstyle="miter"/>
                <v:path arrowok="t" o:connecttype="custom" o:connectlocs="186593,336894;184989,337758;185085,337799;199930,328125;194744,329360;186965,330348;186595,329360;192028,328866;199930,328125;213420,326832;213103,326922;213265,326890;116645,324976;122140,326396;124486,326520;131030,329731;133993,330348;134179,330410;134858,329731;137451,330472;140044,331089;145153,332277;145230,332201;151157,333188;153997,333682;156837,333929;162640,334176;170542,334053;170885,334053;171654,333621;173382,333065;175142,333034;176346,333188;176670,334053;179433,334053;178569,335288;178075,335905;176469,336646;173506,336646;169678,336399;161405,336152;155231,335658;149798,334917;144365,334053;136093,332818;129672,330719;129746,330665;125967,329484;122634,328002;118806,326767;114855,325408;116645,324976;189330,322328;187443,322616;174396,323275;178692,323803;179803,323556;187459,322691;188719,322446;201052,320539;194644,321517;196843,321580;200007,320993;224443,320253;204345,325606;214516,323340;95592,317752;109792,323803;114855,325408;118682,326767;122510,328002;125844,329483;125103,330101;123127,329730;116089,327137;112632,325779;109175,324297;104606,322691;100655,320962;97568,319357;95592,317752;101396,314664;108187,318122;107323,318616;99420,314788;101396,314664;76330,306267;84726,310959;86455,312935;82504,310836;79540,308984;76330,306267;91053,303098;91055,303133;91472,303638;91517,303426;271377,294991;270929,295029;263520,300339;256235,304291;251049,307378;248209,308613;245246,309848;241665,311700;238948,313306;234997,314911;230923,316393;229811,317505;228083,318122;223761,318863;218204,320592;213142,322197;207585,323803;200671,325532;190916,327137;190669,327508;185979,328680;186101,328743;191309,327440;191410,327137;201165,325532;208079,323803;213636,322197;218698,320592;224255,318863;228577,318122;225651,319878;225737,319851;228824,317999;230552,317381;230667,317349;231416,316517;235491,315035;239443,313429;242159,311824;245740,309971;248703,308737;250735,307853;251790,307131;256976,304044;264261,300092;59640,293283;60108,293686;60268,293767;272206,290060;272164,290089;272164,290124;272360,290152;272411,290089;274874,288216;274145,288720;274016,288854;274516,288534;49557,281996;54221,287487;50523,283050;283616,281992;283605,281996;283524,282556;281548,284779;279202,287372;279343,287339;281548,284902;283524,282679;283616,281992;61626,279211;61871,279509;61883,279468;43362,276381;46572,278480;46730,278666;48193,278990;51511,282062;56080,285766;58055,288483;59167,289842;63859,293794;62501,294905;58131,290049;57932,290089;62067,294684;62501,294905;63859,293794;75589,303056;73243,303797;74107,304414;70650,304538;68427,303056;66328,301450;61142,297128;56327,292806;51882,288483;49783,286384;47807,284161;48548,283173;51017,285396;53734,287495;57068,291077;57351,291320;53734,287495;51141,285396;48671,283173;45955,279839;43362,276381;315381,256745;315318,256772;313969,260009;314084,241274;310812,246001;309207,248965;307602,251682;303774,256745;300440,261808;297477,265884;297229,266035;297027,266335;297353,266131;300316,262056;303650,256992;307478,251929;309083,249212;310688,246248;314022,241432;326864,239580;325259,244396;322419,249583;319579,254893;316986,258227;318714,254769;320196,251311;321307,249459;322789,246989;324147,244519;326864,239580;318872,228994;315874,234269;315819,234396;318838,229082;320515,217045;316913,226888;309335,242380;308226,244134;308219,244149;305626,248595;303033,253411;300069,257116;297600,261315;283030,277739;278214,281815;277752,282166;277553,282368;275539,284010;273892,285890;267842,290459;266894,291058;264319,293158;263947,293399;263397,293917;258581,297128;253766,300092;253214,300371;249954,302489;248943,302999;247962,303673;244628,305526;241513,306748;234571,310250;218283,316326;206932,319245;216105,317505;217834,317134;223390,315158;226848,314047;232404,311206;238702,308983;242736,307401;244505,306390;246110,305896;248333,304661;248917,304255;250432,302809;253766,300833;257559,298973;258952,298116;263767,294905;265866,292929;268213,291447;274263,286878;278585,282803;283400,278727;297970,262302;299975,258893;300069,258598;303280,253658;304268,252176;305581,250354;305996,249583;308589,245137;313652,234640;318591,223402;320042,218832;334025,206112;333655,206359;333655,206359;335192,198793;335147,199012;335507,199444;336619,200679;337359,200185;337378,200090;336865,200432;335631,199320;334091,184765;334005,184770;333849,184778;333902,185365;333779,188453;333285,190305;330321,194998;329580,199073;328840,200432;327605,206359;326246,211052;324765,215622;323901,219203;322913,222908;323700,221682;324394,219079;325012,215374;326493,210805;327852,206112;329087,200185;329827,198826;330568,194751;333532,190058;331556,199567;330074,207471;326740,217597;326081,218623;325799,220160;324888,222784;321431,230317;319826,234269;318838,236369;317603,238592;314269,244519;310688,250324;306120,258104;301057,265760;297723,270083;294143,274281;292908,276010;291550,277739;289450,279468;286017,283270;286117,283667;282536,287372;278708,290089;275621,292559;272697,294696;273152,294658;276362,292312;279449,289842;283277,287125;286858,283420;286734,282926;290191,279098;292291,277369;293649,275640;294883,273911;298464,269712;301798,265390;306861,257733;311429,249953;315010,244149;318344,238221;319579,235998;320567,233899;322172,229947;325629,222414;326987,217351;330321,207224;331803,199320;333779,189811;334224,188141;333902,188082;334025,184995;336742,182154;335304,188146;335304,188146;336742,182155;337853,180920;337112,182525;336943,185890;336865,189070;335631,192870;335631,193304;337112,189070;337359,182525;337935,181278;332544,175609;331735,177522;331433,180302;331043,179003;330900,179187;331309,180549;331062,182525;331556,184130;331939,184109;331679,183266;331926,181290;332544,175609;342916,172275;343163,172398;343039,177585;343163,181167;342792,187712;342422,191417;341311,196850;340940,201420;339088,209817;337359,217103;334273,218462;334519,217721;335013,212534;336865,207100;338347,206236;338347,206236;339952,196850;340817,192404;341558,187835;342175,183513;342422,179438;342545,175980;342792,174127;342916,172275;17391,115015;17452,115045;17458,115028;24840,97314;22124,102377;19901,104229;19896,104348;19681,109075;19687,109064;19901,104353;22124,102500;24840,97437;24933,97499;24979,97406;26322,86570;24593,87805;22000,93238;22593,93713;22613,93630;22124,93238;24717,87805;26247,86711;35830,79531;35674,79655;35012,82201;34595,83482;23235,104229;21630,109293;20148,114479;16938,125347;14839,132757;13851,138314;13357,141154;12986,143995;11875,151651;11505,156344;12122,161284;12411,158592;12369,157703;12863,152516;13974,144859;14856,143801;16135,135235;16073,133745;17293,130247;18019,127310;17802,127817;17061,127570;15209,132880;15332,135844;14468,141525;14345,142513;13110,143995;13480,141154;13974,138314;14962,132757;17061,125347;20272,114479;21753,109293;23358,104229;34718,83482;35830,79531;38052,67181;38052,67181;38669,67675;38669,67675;60302,49599;60278,49618;60206,49699;59198,50756;58943,51127;58776,51315;58055,52362;50523,61253;48424,63723;46325,66317;37043,76577;46449,66193;48548,63600;50647,61130;58179,52238;58943,51127;60206,49699;63436,41083;62371,41454;61578,41749;61389,41988;60031,43223;56574,45446;54228,48039;52005,50633;50523,51991;50473,51928;49073,53612;46696,56561;42868,60759;43485,61500;43497,61490;42991,60883;46819,56684;50647,51991;52129,50633;54351,48039;56697,45446;60154,43223;61513,41988;62994,41432;63462,41287;242282,18771;248580,21611;251296,23834;245246,20871;242282,18771;221785,9756;226724,10867;233639,14325;221785,9756;147453,8938;144859,9262;139303,10003;133870,11238;131524,11979;128808,12720;122863,13888;121769,14325;114237,16919;106829,19883;101643,22229;98185,23587;89665,27539;85591,30133;81639,32726;75342,37419;69415,42112;63743,47061;64229,47669;65433,46843;66458,46079;70156,42853;76083,38160;82380,33467;86331,30874;90406,28280;98926,24328;102260,22599;107446,20253;114855,17289;122387,14696;125551,14074;127079,13552;147882,9063;191611,6283;194250,6545;197831,7780;195114,7410;189434,6298;191611,6283;205980,5310;211043,5681;217217,8151;209561,6792;205980,5310;164677,5279;150416,6051;140538,7410;135846,8644;131771,10126;126091,10867;104606,19142;96827,22599;94481,23464;92382,24575;88431,26675;82257,29886;77565,33590;63982,44211;61144,46680;58367,49215;58426,49274;37064,74344;32743,80271;30767,83853;28791,87187;25087,94103;21058,100453;21012,100648;19654,104353;18666,106082;18419,106329;17324,109972;17061,112133;16814,115220;15086,120284;13480,125347;11752,132757;10764,139549;10146,146341;11011,141648;11091,141261;11258,139425;12246,132633;12555,132736;12582,132622;12246,132510;13974,125100;15579,120037;17300,114997;17185,114973;17432,111886;18790,106082;19778,104353;19811,104263;21136,100648;25211,94226;28915,87311;30891,83976;32866,80395;37188,74467;58549,49398;64229,44211;77812,33591;82504,29886;88678,26675;92629,24575;94728,23464;97074,22599;104853,19142;126338,10868;132018,10127;136093,8645;140785,7410;150663,6051;164924,5326;176387,5710;182026,0;187829,370;193756,988;197707,1976;200300,3211;203511,2593;208326,3705;211290,4569;211166,4693;211043,5557;205980,5187;204252,4693;202523,4322;199189,3581;195855,2840;192398,2346;188570,2346;185483,2346;180668,2346;180441,2274;178322,3334;179062,4569;186471,6051;183174,6109;183230,6113;186718,6051;189681,6422;195361,7533;198078,7904;202647,8892;207339,9880;211907,10991;216476,12349;218698,12967;220921,13708;220950,13734;222544,14009;226406,15444;226946,16262;227095,16301;230552,17660;233516,18895;236479,20253;238702,21488;240183,22229;241789,23093;247221,26181;254136,30627;257717,33097;257821,33171;259651,34282;329333,165359;329281,166393;330692,166594;332050,167582;332667,170916;335013,174868;336001,174958;336001,174004;337005,171215;336989,170670;337977,167335;339335,167335;341434,165977;341681,171411;341064,174004;340323,176474;339952,180549;339829,182648;339582,184748;339056,185099;339088,185242;339592,184905;339829,182895;339952,180796;340323,176721;341064,174251;341681,171658;342669,172398;342545,174251;342298,176103;342175,179561;341928,183636;341311,187959;340570,192528;339705,196974;338100,206359;336619,207224;334766,212658;334272,217844;334025,218585;331926,224266;331309,224760;328716,230811;331433,224760;332050,224266;328099,235504;326000,236616;325564,237487;325629,237604;326123,236616;328222,235504;326740,239703;324024,244643;322666,247113;321184,249583;320073,251435;318468,255016;316739,258474;314022,262179;311306,265637;311419,265404;308342,269589;301675,276875;300362,278895;301675,276998;308342,269712;303280,277369;300671,280101;298577,281641;298464,281815;297155,282822;297106,283173;291303,289101;285129,294782;284843,294989;282783,297622;277844,301327;273228,304789;273211,304809;277844,301450;282783,297745;278708,301821;275390,303982;273094,304952;273028,305032;270558,306637;269628,307068;267287,308968;265002,310589;261545,312812;260434,312935;259198,313484;259006,313630;260557,313059;261668,312935;257223,316270;254383,317752;251543,319110;249537,319411;249197,319604;239813,323679;239334,323788;236479,325655;238084,326149;232157,328743;232651,327014;230676,327755;228824,328372;224996,329607;224484,328993;222650,329360;220427,329854;215858,330966;215708,331036;220057,329977;222279,329483;224131,329113;224872,329730;228700,328496;230552,327878;232528,327137;232034,328866;226848,331336;226594,331265;223020,332694;220057,333559;215611,334670;213775,334516;209933,335264;209808,335535;199560,337511;197213,336893;195238,336893;191780,338005;188694,338252;185607,338375;185271,338231;182458,338730;179062,338128;179186,338005;179803,337140;176963,336770;178322,336029;182396,335905;186348,335782;192027,335905;195979,335535;203387,333929;208326,332818;212031,332694;212288,332575;208697,332694;203758,333806;196349,335411;192398,335782;186718,335658;182767,335782;178692,335905;178815,335411;179680,334176;217711,327878;243517,318122;250308,314541;254136,312565;258087,310465;265496,306020;271423,301450;282536,292806;285623,290336;288586,287742;293031,283667;294883,280580;297544,278141;297565,277987;295007,280333;293155,283420;288710,287495;285746,290089;282659,292559;271546,301203;265620,305773;258211,310218;254260,312318;250432,314294;243641,317875;217834,327631;179803,333929;176963,333929;176593,332941;173629,332818;170913,333929;163010,334053;157207,333806;154367,333559;151527,333065;153238,331240;152885,331336;146512,330155;146218,330225;133994,328002;129178,327014;124980,326273;119917,323926;113620,321580;107076,318987;108187,318122;112756,318987;114731,320715;121522,322691;134981,326149;138315,326767;141896,327384;145847,328249;150202,329190;150539,329113;154614,329731;154737,329484;160664,329731;161652,329854;170789,329854;177457,330101;185360,329484;186347,329484;186718,330472;194497,329484;199683,328249;202646,327755;204499,327508;208573,326520;211907,325779;215241,324914;221356,323856;222156,323556;215735,324667;212401,325532;209067,326273;204993,327261;203140,327508;200177,328002;192151,328743;186718,329237;185730,329237;177828,329854;171160,329607;162023,329607;161035,329484;157207,327878;155108,329237;155103,329247;156837,328125;160664,329730;154738,329483;154784,329453;150910,328866;146341,327878;142390,327014;138809,326396;135475,325779;122016,322321;115225,320345;113249,318616;108681,317752;101890,314294;99914,314417;92876,310836;91641,308613;91888,308490;96210,310836;100531,313182;101766,312441;96704,309107;92505,307255;86702,303920;81763,300709;73984,297375;71020,294905;71638,294658;74601,295523;68427,289101;64970,286261;61760,283420;57685,280086;51758,273540;51351,272269;50153,271071;46078,266625;45584,264402;43979,262179;43788,261879;41880,260573;38176,255263;36077,250324;35830,250324;32990,244890;30273,239456;27433,233158;24840,226736;27433,231058;30026,236492;30891,239456;31248,239980;30808,237693;29661,235612;27795,231415;25581,227724;22864,220314;20537,212719;19773,210504;16444,197216;14972,187570;14962,187835;15086,189811;15703,194381;16444,199073;15209,194998;14345,189811;13357,189811;12739,185118;11875,182154;11134,179314;9035,177091;8418,177091;7800,174004;7553,170052;8047,164495;8294,162519;8715,161164;8510,158073;8788,153504;9282,152578;9282,152022;8294,153874;7430,152639;5825,150416;5531,148657;5454,148811;4960,153751;4590,158691;4220,162519;4220,170422;4343,174498;4590,178573;3479,182401;3232,182401;2491,174992;2491,167335;3108,161407;4219,162518;3232,161284;2985,156838;3232,150046;3355,148194;3726,145106;5207,139549;5946,135857;5701,134980;4837,139919;3355,145477;2985,148564;2861,150416;2614,157209;2861,161654;2244,167582;2244,175239;2985,182648;3232,182648;4837,189688;5701,195492;7553,201420;10471,214167;10725,216610;11258,216610;13974,223155;14962,226489;13110,223649;11134,219203;11011,220438;9937,217107;9159,217227;8294,214387;5331,207594;3479,201543;3355,196480;2491,190552;1873,184624;515,180302;1380,157332;2244,151404;1503,148194;2985,139302;3355,137202;4343,130040;6936,124853;6319,131892;6936,130686;7306,127801;7430,124606;8541,120531;10270,114356;12369,108058;12526,107881;13480,102871;14839,99290;16444,96326;19654,90151;22247,84594;25951,77431;28668,74344;30891,70021;32743,67304;34718,66317;35212,65576;37188,61624;41016,57178;41120,59036;40841,59817;44843,55696;46819,53103;49412,50633;49636,50881;49536,50756;52746,47545;55956,44581;59414,40877;64229,37295;69415,33467;72516,31303;74601,29392;78306,27169;82257,25069;82780,24800;84124,23479;86332,21858;88755,20624;90469,20229;90777,20006;124362,6422;125608,6151;129054,4940;131431,4461;132671,4451;133129,4322;161282,617;169277,587;177828,741;177987,860;182149,370;185977,988;189805,1729;191780,2178;189681,1605;185854,864;182026,247;18202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8DD4B2" w14:textId="77777777" w:rsidR="00B82122" w:rsidRDefault="00B82122" w:rsidP="00590471">
      <w:r>
        <w:separator/>
      </w:r>
    </w:p>
  </w:footnote>
  <w:footnote w:type="continuationSeparator" w:id="0">
    <w:p w14:paraId="4014AD01" w14:textId="77777777" w:rsidR="00B82122" w:rsidRDefault="00B8212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60E5" w14:textId="13395C89" w:rsidR="00590471" w:rsidRDefault="0005086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19E584F" wp14:editId="1ED148AA">
              <wp:simplePos x="0" y="0"/>
              <wp:positionH relativeFrom="column">
                <wp:posOffset>-418465</wp:posOffset>
              </wp:positionH>
              <wp:positionV relativeFrom="paragraph">
                <wp:posOffset>-120650</wp:posOffset>
              </wp:positionV>
              <wp:extent cx="1162050" cy="1092204"/>
              <wp:effectExtent l="0" t="0" r="0" b="0"/>
              <wp:wrapNone/>
              <wp:docPr id="7" name="Top Balls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2050" cy="1092204"/>
                        <a:chOff x="0" y="0"/>
                        <a:chExt cx="4064000" cy="3819525"/>
                      </a:xfrm>
                    </wpg:grpSpPr>
                    <wps:wsp>
                      <wps:cNvPr id="39" name="Small Ball"/>
                      <wps:cNvSpPr/>
                      <wps:spPr>
                        <a:xfrm rot="10800000" flipH="1" flipV="1">
                          <a:off x="2713703" y="575187"/>
                          <a:ext cx="549620" cy="54242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" name="Light Ball"/>
                      <wps:cNvSpPr/>
                      <wps:spPr>
                        <a:xfrm rot="10800000" flipH="1">
                          <a:off x="0" y="0"/>
                          <a:ext cx="4064000" cy="38195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Dark Ball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4968" y="412955"/>
                          <a:ext cx="3226064" cy="303225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194CA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640D5FF5" w14:textId="77777777" w:rsidR="00780959" w:rsidRPr="00165BF7" w:rsidRDefault="00780959" w:rsidP="00165BF7">
                            <w:pPr>
                              <w:jc w:val="both"/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>BL</w:t>
                            </w:r>
                            <w:r w:rsidR="00C02C96" w:rsidRPr="00165BF7">
                              <w:rPr>
                                <w:rFonts w:ascii="Edwardian Script ITC" w:hAnsi="Edwardian Script IT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lIns="137160" rIns="182880" rtlCol="0" anchor="ctr" anchorCtr="0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9E584F" id="Top Balls" o:spid="_x0000_s1026" alt="&quot;&quot;" style="position:absolute;margin-left:-32.95pt;margin-top:-9.5pt;width:91.5pt;height:86pt;z-index:251659776;mso-width-relative:margin;mso-height-relative:margin" coordsize="40640,38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6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7Z5FgW5VhCYGmgHAsPzZgZ6N7Z5Fh4tUGQaJ5jWZRjCYHXBopE&#10;k2PhAS2tgolE5Vh4tcesgtpEk2NZ9BxLCLxGVJtociyLciwhsDTQcyy8dmhmoEg0OZZFOZYQeFVQ&#10;JJocC8+iChLNO8IW5VhC4FVBkWhyLDyBrVUwkagcy2JyLDwmn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7Z94YNTNQJJocy6ocSwisblSOZTXvCluVYwmBp4HaRJNjWZVjCYGngSLR5FjW2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XpxzHMsq3IsIfA0UC+OybGsyrGEwNNAkWhy&#10;LKtyLCGwNFCOZTU5llXPsYTA00CRaHIsq94VFgJPA0WiybGsyrGEwNNAkWhyLKtyLCHwNFAkmhzL&#10;phxLCBwNNuVYQuBlILPzZnIsm3IsIfA0kNl5MzmWTc+xhMDTQGbnzeRYNiiVdA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">
              <v:shape id="Small Ball" o:spid="_x0000_s1027" style="position:absolute;left:27137;top:5751;width:5496;height:542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298813,539481;296245,540864;296398,540930;320171,525439;311866,527417;299408,528999;298815,527417;307516,526626;320171,525439;341774,523369;341266,523512;341527,523462;186797,520397;195596,522671;199353,522868;209833,528010;214579,528999;214876,529098;215963,528010;220116,529197;224268,530186;232450,532089;232573,531965;242065,533548;246612,534339;251161,534734;260454,535130;273109,534932;273659,534932;274889,534240;277657,533350;280475,533300;282403,533547;282922,534932;287346,534932;285962,536909;285171,537898;282601,539085;277855,539085;271725,538689;258477,538294;248590,537503;239889,536316;231189,534932;217941,532954;207658,529592;207777,529506;201726,527615;196387,525242;190257,523264;183930,521089;186797,520397;303195,516157;300174,516618;279280,517673;286160,518518;287940,518122;300199,516738;302217,516346;321968,513291;311706,514858;315227,514958;320294,514019;359426,512834;327242,521406;343529,517776;153083,508828;175823,518518;183930,521089;190060,523264;196190,525242;201528,527615;200342,528603;197178,528010;185907,523857;180371,521682;174834,519309;167518,516738;161190,513969;156247,511399;153083,508828;162377,503884;173252,509421;171868,510212;159213,504082;162377,503884;122236,490437;135682,497951;138450,501115;132123,497753;127377,494787;122236,490437;145814,485362;145816,485418;146484,486227;146557,485888;434588,472381;433870,472441;422005,480944;410339,487272;402034,492216;397486,494194;392740,496171;387006,499138;382656,501709;376328,504280;369803,506653;368023,508432;365255,509421;358334,510608;349436,513376;341329,515947;332430,518518;321357,521287;305736,523857;305341,524451;297830,526329;298024,526428;306365,524343;306527,523857;322148,521287;333222,518518;342120,515947;350227,513376;359125,510608;366046,509421;361361,512233;361498,512190;366441,509223;369210,508235;369394,508184;370594,506850;377119,504477;383447,501906;387797,499336;393531,496369;398277,494392;401531,492977;403221,491821;411526,486877;423192,480549;95508,469646;96258,470290;96515,470421;435915,464484;435847,464530;435847,464587;436161,464632;436243,464530;440187,461532;439019,462338;438813,462553;439614,462040;79362,451571;86830,460365;80909,453258;454187,451565;454170,451571;454039,452467;450875,456027;447118,460180;447344,460128;450875,456225;454039,452665;454187,451565;98689,447112;99081,447589;99100,447523;69440,442579;74581,445941;74834,446239;77176,446757;82491,451676;89807,457609;92971,461959;94750,464135;102264,470463;100089,472243;93092,464467;92773,464530;99395,471889;100089,472243;102265,470463;121049,485295;117293,486481;118677,487470;113140,487668;109581,485295;106219,482724;97914,475802;90202,468881;83084,461959;79722,458598;76559,455038;77745,453456;81700,457016;86050,460377;91389,466112;91843,466502;86050,460377;81897,457016;77943,453456;73592,448116;69440,442579;505055,411136;504955,411179;502795,416363;502979,386361;497739,393931;495168,398677;492598,403028;486468,411136;481129,419244;476383,425770;475988,426012;475664,426492;476185,426166;480931,419640;486270,411532;492400,403424;494971,399073;497541,394327;502880,386614;523445,383648;520874,391360;516326,399666;511778,408170;507626,413509;510394,407972;512767,402435;514547,399468;516919,395513;519095,391558;523445,383648;510646,366696;505846,375144;505758,375347;510592,366839;513278,347562;507509,363325;495374,388132;493598,390942;493586,390965;489434,398084;485281,405797;480536,411729;476581,418453;453248,444755;445536,451281;444796,451843;444477,452166;441252,454796;438615,457807;428926,465124;427408,466083;423284,469445;422689,469832;421808,470661;414096,475803;406384,480549;405501,480996;400280,484388;398661,485205;397091,486284;391752,489250;386763,491207;375645,496815;349561,506544;331385,511219;346074,508432;348843,507839;357741,504675;363277,502895;372176,498347;382260,494787;388721,492253;391554,490634;394124,489843;397684,487866;398619,487216;401045,484899;406384,481735;412458,478758;414689,477384;422401,472243;425762,469079;429519,466706;439209,459389;446129,452863;453841,446337;477174,420035;480385,414576;480536,414102;485677,406192;487259,403819;489362,400901;490027,399666;494179,392547;502287,375737;510196,357742;512520,350425;534913,330056;534320,330451;534320,330451;536781,318336;536710,318685;537286,319377;539066,321354;540252,320563;540282,320412;539461,320959;537484,319179;535019,295871;534881,295879;534630,295893;534716,296833;534518,301777;533727,304743;528981,312258;527795,318784;526609,320959;524631,330451;522456,337966;520083,345283;518699,351018;517117,356951;518379,354988;519490,350820;520479,344887;522851,337571;525027,330056;527004,320563;528190,318388;529377,311862;534123,304347;530959,319575;528586,332231;523247,348447;522191,350090;521739,352551;520281,356753;514744,368816;512174,375144;510592,378506;508614,382066;503276,391558;497541,400853;490225,413311;482118,425572;476779,432494;471044,439217;469067,441986;466892,444755;463530,447523;458032,453611;458191,454247;452457,460180;446327,464530;441384,468485;436701,471908;437429,471847;442570,468090;447514,464135;453643,459784;459378,453851;459180,453060;464717,446930;468078,444161;470253,441393;472231,438624;477965,431901;483304,424979;491411,412718;498728,400260;504462,390965;509801,381473;511778,377913;513360,374551;515931,368223;521467,356160;523642,348052;528981,331836;531354,319179;534518,303952;535231,301277;534716,301183;534913,296240;539264,291691;536961,301286;536961,301286;539264,291691;541043,289713;539857,292284;539585,297673;539461,302765;537484,308850;537484,309546;539857,302765;540252,292284;541174,290287;532540,281210;531245,284273;530761,288725;530137,286645;529909,286939;530563,289120;530168,292284;530959,294855;531572,294821;531156,293471;531552,290307;532540,281210;549151,275870;549546,276068;549348,284374;549546,290109;548953,300590;548360,306523;546580,315224;545987,322541;543021,335988;540252,347656;535309,349831;535704,348645;536495,340339;539461,331638;541834,330254;541834,330253;544405,315224;545789,308105;546975,300788;547964,293866;548360,287340;548557,281803;548953,278837;549151,275870;27849,184177;27948,184227;27957,184199;39780,155832;35429,163940;31870,166907;31862,167096;31517,174667;31527,174649;31870,167104;35429,164138;39780,156030;39928,156129;40002,155981;42152,138627;39384,140605;35231,149306;36181,150066;36212,149933;35429,149306;39582,140605;42033,138854;57378,127355;57128,127555;56068,131632;55401,133684;37209,166907;34638,175015;32265,183320;27124,200723;23763,212588;22181,221487;21390,226036;20797,230584;19017,242845;18424,250360;19413,258270;19876,253960;19808,252535;20599,244229;22378,231968;23790,230275;25840,216557;25740,214170;27694,208569;28856,203867;28508,204678;27322,204283;24356,212786;24554,217532;23169,226629;22972,228211;20994,230584;21588,226036;22378,221487;23960,212588;27322,200723;32463,183320;34836,175015;37406,166907;55598,133684;57378,127355;60938,107580;60937,107580;61926,108371;61926,108370;96568,79424;96530,79455;96415,79585;94800,81278;94392,81872;94125,82173;92971,83849;80909,98087;77547,102042;74186,106195;59322,122626;74383,105998;77745,101845;81107,97889;93168,83651;94392,81872;96415,79585;101588,65788;99881,66383;98612,66854;98310,67237;96135,69215;90598,72774;86841,76927;83282,81080;80909,83255;80828,83155;78585,85851;74779,90573;68649,97296;69638,98483;69657,98466;68847,97494;74977,90770;81107,83255;83479,81080;87039,76927;90796,72774;96332,69215;98507,67237;100880,66347;101629,66115;387995,30059;398079,34607;402429,38167;392740,33421;387995,30059;355170,15623;363080,17402;374153,22940;355170,15623;236133,14313;231980,14832;223082,16018;214381,17996;210624,19182;206274,20369;196755,22239;195003,22940;182941,27093;171077,31839;162772,35596;157235,37771;143591,44100;137066,48253;130739,52405;120654,59920;111163,67435;102079,75360;102858,76334;104786,75012;106427,73788;112349,68621;121840,61107;131925,53592;138252,49439;144778,45286;158422,38958;163761,36189;172066,32432;183930,27686;195992,23533;201059,22538;203506,21701;236821,14513;306848,10061;311075,10481;316809,12459;312459,11865;303363,10085;306848,10061;329860,8503;337967,9097;347854,13052;335594,10877;329860,8503;263717,8454;240878,9690;225059,11865;217545,13843;211020,16216;201924,17402;167518,30652;155060,36189;151303,37574;147942,39353;141614,42715;131727,47857;124213,53790;102462,70797;97917,74750;93470,78811;93564,78905;59355,119049;52435,128542;49271,134277;46107,139616;40175,150690;33722,160860;33650,161172;31474,167104;29892,169873;29497,170268;27742,176102;27322,179563;26927,184507;24158,192615;21588,200723;18819,212588;17237,223465;16249,234342;17633,226827;17761,226207;18028,223267;19610,212391;20105,212556;20148,212372;19610,212193;22379,200327;24949,192219;27705,184149;27520,184111;27915,179168;30090,169873;31672,167104;31725,166960;33847,161172;40373,150888;46305,139814;49469,134475;52632,128739;59553,119247;93762,79103;102858,70797;124609,53790;132123,47857;142010,42715;148337,39353;151699,37574;155456,36189;167913,30652;202320,17403;211415,16216;217941,13843;225455,11865;241274,9690;264112,8528;282469,9144;291499,0;300792,593;310284,1582;316611,3164;320764,5142;325905,4153;333617,5933;338363,7317;338165,7515;337967,8899;329860,8306;327092,7515;324323,6921;318984,5735;313645,4548;308109,3757;301979,3757;297036,3757;289324,3757;288962,3642;285567,5339;286753,7317;298617,9690;293338,9782;293427,9789;299013,9690;303759,10283;312855,12063;317205,12656;324521,14238;332035,15821;339351,17600;346668,19776;350227,20764;353786,21951;353832,21993;356385,22433;362570,24732;363434,26041;363673,26104;369210,28279;373955,30257;378701,32432;382260,34410;384633,35596;387204,36980;395904,41924;406977,49044;412712,52999;412878,53117;415808,54898;527400,264796;527316,266451;529575,266774;531750,268356;532738,273695;536495,280023;538077,280167;538077,278639;539685,274173;539659,273300;541241,267960;543416,267960;546778,265785;547173,274486;546184,278639;544998,282594;544405,289120;544207,292482;543812,295844;542969,296406;543021,296635;543828,296096;544207,292878;544405,289516;544998,282990;546184,279035;547173,274882;548755,276068;548557,279035;548162,282001;547964,287538;547569,294064;546580,300986;545394,308303;544009,315422;541439,330451;539066,331836;536100,340537;535309,348843;534913,350029;531552,359126;530563,359917;526411,369607;530761,359917;531750,359126;525422,377122;522061,378902;521363,380296;521467,380484;522258,378902;525620,377122;523247,383846;518897,391756;516722,395711;514349,399666;512569,402632;509999,408367;507230,413905;502880,419837;498530,425375;498711,425001;493784,431703;483106,443370;481004,446605;483106,443568;493784,431900;485677,444161;481500,448537;478146,451002;477965,451281;475868,452894;475790,453456;466496,462948;456609,472045;456152,472377;452852,476593;444943,482526;437551,488071;437524,488103;444943,482724;452852,476791;446327,483317;441013,486778;437337,488331;437231,488459;433276,491030;431786,491720;428037,494762;424378,497358;418842,500918;417062,501115;415084,501995;414777,502228;417260,501313;419040,501115;411921,506455;407373,508828;402825,511003;399613,511485;399068,511794;384040,518320;383274,518494;378701,521484;381272,522275;371780,526428;372571,523660;369407,524846;366441,525835;360311,527812;359492,526829;356554,527417;352995,528208;345679,529988;345438,530100;352402,528406;355961,527615;358927,527021;360114,528010;366244,526033;369210,525044;372373,523857;371582,526626;363277,530581;362870,530467;357148,532756;352402,534141;345283,535920;342342,535673;336190,536870;335990,537305;319578,540469;315820,539480;312657,539480;307120,541260;302177,541655;297233,541853;296696,541623;292191,542422;286753,541458;286951,541260;287940,539876;283392,539282;285567,538096;292092,537898;298420,537700;307516,537898;313843,537305;325707,534734;333617,532954;339549,532756;339962,532565;334210,532756;326301,534536;314436,537107;308109,537700;299013,537503;292685,537700;286160,537898;286358,537107;287742,535130;348645,525044;389972,509421;400847,503686;406977,500522;413305,497160;425169,490041;434661,482724;452457,468881;457400,464926;462146,460773;469265,454247;472231,449303;476491,445397;476526,445152;472429,448908;469462,453851;462344,460378;457598,464530;452655,468485;434859,482328;425367,489646;413503,496765;407175,500127;401045,503291;390170,509026;348843,524648;287940,534734;283392,534734;282798,533152;278053,532954;273703,534734;261047,534932;251754,534536;247206,534141;242658,533350;245398,530427;244833,530581;234626,528691;234155,528801;214579,525242;206867,523660;200144,522473;192037,518716;181952,514958;171473,510805;173252,509421;180568,510805;183732,513574;194608,516738;216161,522275;221500,523264;227234,524253;233562,525637;240535,527145;241076,527021;247601,528010;247799,527615;257290,528010;258872,528208;273505,528208;284183,528603;296838,527615;298420,527615;299013,529197;311470,527615;319775,525637;324521,524846;327487,524451;334012,522869;339351,521682;344690,520298;354483,518603;355764,518122;345481,519902;340142,521287;334803,522473;328278,524055;325312,524451;320566,525242;307713,526428;299013,527219;297431,527219;284776,528208;274098,527812;259465,527812;257884,527615;251754,525044;248392,527219;248384,527236;251161,525439;257290,528010;247799,527615;247874,527566;241669,526626;234353,525044;228025,523660;222291,522671;216952,521682;195399,516145;184523,512981;181359,510212;174043,508828;163168,503291;160004,503488;148733,497753;146755,494194;147151,493996;154072,497753;160992,501511;162970,500324;154863,494985;148140,492019;138846,486679;130936,481537;118479,476198;113733,472243;114722,471847;119468,473232;109581,462948;104044,458400;98903,453851;92378,448512;82886,438031;82235,435995;80316,434076;73790,426957;72999,423397;70429,419837;70122,419357;67067,417266;61135,408763;57774,400853;57378,400853;52830,392151;48480,383450;43932,373365;39780,363081;43932,370003;48085,378704;49469,383450;50041,384289;49337,380628;47500,377295;44511,370573;40966,364663;36616,352798;32889,340634;31665,337089;26334,315810;23977,300363;23960,300788;24158,303952;25147,311269;26333,318784;24356,312258;22972,303952;21390,303952;20401,296437;19017,291691;17831,287143;14469,283583;13480,283583;12492,278639;12096,272311;12887,263412;13283,260248;13956,258078;13629,253129;14073,245811;14864,244328;14864,243438;13283,246405;11898,244427;9328,240868;8858,238050;8735,238297;7944,246207;7350,254117;6757,260248;6757,272904;6955,279430;7350,285956;5571,292087;5175,292087;3989,280221;3989,267960;4978,258468;6756,260247;5175,258270;4780,251151;5175,240274;5373,237308;5966,232364;8339,223465;9521,217553;9130,216148;7746,224058;5373,232957;4780,237901;4582,240868;4187,251744;4582,258863;3594,268356;3594,280617;4780,292482;5175,292482;7746,303754;9130,313049;12096,322541;16768,342953;17175,346865;18028,346865;22379,357346;23961,362686;20994,358137;17831,351018;17633,352996;15913,347662;14667,347854;13283,343306;8537,332429;5571,322739;5373,314631;3989,305138;3000,295646;825,288725;2209,251942;3594,242450;2407,237308;4780,223070;5373,219708;6955,208238;11108,199932;10119,211204;11107,209272;11701,204653;11898,199536;13678,193010;16446,183122;19808,173037;20060,172754;21588,164731;23763,158996;26333,154250;31475,144362;35627,135463;41559,123993;45909,119049;49469,112128;52435,107777;55599,106195;56389,105009;59553,98680;65683,91561;65850,94537;65403,95788;71813,89188;74977,85035;79129,81080;79487,81478;79327,81278;84468,76136;89609,71390;95146,65457;102858,59722;111163,53592;116128,50127;119468,47066;125400,43506;131727,40145;132565,39714;134718,37598;138253,35003;142133,33025;144879,32393;145371,32036;199156,10283;201151,9849;206670,7910;210476,7144;212461,7127;213195,6921;258279,989;271082,939;284776,1186;285031,1378;291697,593;297827,1582;303956,2768;307119,3487;303759,2571;297629,1384;291499,396;2914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Light Ball" o:spid="_x0000_s1028" style="position:absolute;width:40640;height:3819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485,3798810;2190492,3808550;2191629,3809015;2367408,3699933;2305999,3713858;2213886,3724999;2209500,3713858;2273833,3708288;2367408,3699933;2527144,3685356;2523392,3686365;2525315,3686008;1381214,3664424;1446278,3680438;1474059,3681830;1551550,3718037;1586640,3724999;1588835,3725696;1596876,3718037;1627579,3726392;1658284,3733354;1718784,3746754;1719693,3745887;1789874,3757027;1823502,3762597;1857131,3765383;1925849,3768168;2019424,3766774;2023486,3766774;2032584,3761900;2053054,3755634;2073888,3755286;2088144,3757026;2091982,3766774;2124696,3766774;2114462,3780700;2108614,3787663;2089606,3796018;2054515,3796018;2009190,3793233;1911228,3790448;1838123,3784878;1773790,3776523;1709457,3766774;1611497,3752849;1535467,3729177;1536347,3728569;1491604,3715252;1452126,3698541;1406802,3684616;1360014,3669298;1381214,3664424;2241887,3634569;2219548,3637816;2065054,3645245;2115923,3651194;2129083,3648409;2219734,3638662;2234651,3635899;2380693,3614392;2304817,3625421;2330854,3626129;2368321,3619515;2657668,3611171;2419691,3671530;2540119,3645973;1131925,3582961;1300067,3651194;1360014,3669298;1405339,3684615;1450665,3698540;1490141,3715250;1481368,3722214;1457975,3718035;1374635,3688793;1333696,3673475;1292757,3656764;1238658,3638662;1191871,3619167;1155319,3601063;1131925,3582961;1200645,3548149;1281060,3587140;1270826,3592710;1177251,3549541;1200645,3548149;903836,3453457;1003260,3506373;1023729,3528654;976942,3504980;941851,3484093;903836,3453457;1078180,3417725;1078193,3418122;1083132,3423815;1083675,3421429;3213429,3326316;3208119,3326737;3120393,3386616;3034128,3431177;2972719,3465989;2939091,3479915;2904001,3493840;2861599,3514728;2829432,3532830;2782645,3550934;2734396,3567644;2721236,3580176;2700767,3587140;2649594,3595495;2583798,3614990;2523853,3633092;2458057,3651196;2376179,3670691;2260673,3688793;2257749,3692971;2202213,3706195;2203652,3706897;2265326,3692211;2266521,3688793;2382029,3670691;2463907,3651196;2529701,3633092;2589648,3614990;2655442,3595495;2706617,3587140;2671974,3606936;2672988,3606635;2709541,3585746;2730011,3578784;2731374,3578425;2740245,3569036;2788495,3552326;2835282,3534224;2867449,3516120;2909849,3495233;2944940,3481308;2969003,3471345;2981493,3463204;3042902,3428392;3129165,3383831;706202,3307059;711753,3311594;713649,3312514;3223242,3270707;3222740,3271036;3222740,3271434;3225064,3271750;3225665,3271036;3254830,3249921;3246197,3255601;3244671,3257111;3250590,3253503;586819,3179780;642040,3241703;598255,3191662;3358352,3179739;3358221,3179783;3357254,3186093;3333861,3211158;3306080,3240401;3307755,3240034;3333861,3212550;3357254,3187485;3358352,3179739;729728,3148381;732623,3151740;732769,3151279;513454,3116465;551469,3140139;553336,3142232;570658,3145883;609952,3180521;664051,3222297;687444,3252933;700602,3268251;756163,3312812;740080,3325344;688338,3270587;685983,3271036;734949,3322853;740080,3325344;756164,3312812;895064,3417250;867284,3425605;877518,3432569;836579,3433961;810261,3417250;785406,3399148;723998,3350409;666975,3301672;614339,3252933;589484,3229260;566090,3204195;574863,3193055;604105,3218120;636271,3241792;675747,3282176;679103,3284917;636271,3241792;605566,3218120;576324,3193055;544158,3155456;513454,3116465;3734478,2895055;3733737,2895357;3717768,2931860;3719128,2720600;3680381,2773905;3661373,2807325;3642366,2837961;3597040,2895055;3557564,2952148;3522473,2998102;3519548,2999805;3517153,3003183;3521011,3000887;3556101,2954934;3595579,2897840;3640903,2840747;3659912,2810112;3678918,2776691;3718396,2722382;3870455,2701495;3851447,2755803;3817819,2814289;3784190,2874168;3753487,2911765;3773956,2872774;3791501,2833784;3804660,2812897;3822205,2785046;3838289,2757196;3870455,2701495;3775816,2582128;3740327,2641616;3739674,2643045;3775417,2583130;3795281,2447395;3752625,2558390;3662897,2733072;3649760,2752854;3649676,2753017;3618971,2803148;3588268,2857457;3553177,2899233;3523935,2946579;3351406,3131784;3294383,3177738;3288912,3181700;3286553,3183975;3262708,3202487;3243210,3223690;3171566,3275214;3160340,3281969;3129849,3305642;3125446,3308366;3118930,3314205;3061908,3350411;3004885,3383831;2998359,3386982;2959750,3410866;2947781,3416616;2936167,3424214;2896689,3445102;2859804,3458880;2777596,3498372;2584725,3566883;2450325,3599796;2558943,3580176;2579413,3575998;2645207,3553718;2686146,3541186;2751941,3509157;2826508,3484091;2874283,3466248;2895228,3454849;2914233,3449281;2940553,3435354;2947468,3430776;2965409,3414467;3004885,3392186;3049797,3371219;3066294,3361549;3123317,3325344;3148172,3303063;3175953,3286353;3247595,3234830;3298770,3188876;3355791,3142924;3528320,2957718;3552064,2919275;3553177,2915942;3591192,2860241;3602889,2843531;3618441,2822986;3623358,2814289;3654062,2764158;3714009,2645792;3772493,2519074;3789673,2467550;3955256,2324120;3950870,2326905;3950870,2326905;3969067,2241591;3968542,2244054;3972801,2248924;3985961,2262849;3994734,2257279;3994955,2256211;3988885,2260064;3974264,2247531;3956034,2083405;3955013,2083459;3953164,2083557;3953795,2090176;3952333,2124990;3946485,2145877;3911394,2198793;3902622,2244747;3893849,2260064;3879228,2326905;3863144,2379821;3845599,2431345;3835365,2471728;3823668,2513504;3832996,2499685;3841213,2470335;3848523,2428559;3866068,2377036;3882152,2324120;3896773,2257279;3905546,2241961;3914318,2196008;3949409,2143092;3926015,2250316;3908470,2339437;3868992,2453624;3861184,2465194;3857845,2482520;3847061,2512112;3806122,2597055;3787114,2641616;3775417,2665289;3760796,2690355;3721320,2757196;3678918,2822644;3624821,2910373;3564874,2996710;3525398,3045447;3482996,3092793;3468375,3112288;3452292,3131784;3427436,3151279;3386784,3194147;3387958,3198625;3345557,3240401;3300231,3271036;3263679,3298887;3229052,3322987;3234437,3322560;3272452,3296102;3309006,3268251;3354330,3237616;3396732,3195840;3395269,3190270;3436208,3147102;3461065,3127607;3477147,3108112;3491768,3088616;3534170,3041271;3573646,2992531;3633594,2906195;3687691,2818467;3730093,2753017;3769569,2686176;3784190,2661111;3795887,2637439;3814895,2592878;3855834,2507933;3871917,2450841;3911394,2336654;3928940,2247532;3952333,2140307;3957608,2121473;3953795,2120812;3955256,2086000;3987422,2053971;3970397,2121536;3970399,2121536;3987424,2053972;4000582,2040046;3991809,2058149;3989800,2096095;3988885,2131952;3974264,2174801;3974264,2179696;3991809,2131952;3994734,2058148;4001551,2044082;3937711,1980166;3928131,2001735;3924552,2033084;3919940,2018439;3918253,2020506;3923091,2035869;3920167,2058149;3926015,2076251;3930548,2076011;3927477,2066503;3930401,2044222;3937711,1980166;4060529,1942569;4063454,1943961;4061991,2002447;4063454,2042831;4059066,2116634;4054681,2158409;4041521,2219680;4037136,2271204;4015203,2365896;3994734,2448054;3958182,2463373;3961106,2455018;3966954,2396532;3988885,2335261;4006431,2325514;4006431,2325512;4025439,2219680;4035673,2169550;4044445,2118027;4051757,2069288;4054681,2023335;4056142,1984345;4059066,1963456;4060529,1942569;205925,1296903;206652,1297250;206721,1297055;294138,1097308;261971,1154401;235654,1175290;235591,1176623;233046,1229932;233119,1229805;235654,1176681;261971,1155793;294138,1098700;295234,1099396;295782,1098352;311682,976158;291212,990083;260509,1051354;267533,1056706;267762,1055766;261971,1051354;292675,990083;310801,977753;424265,896785;422418,898193;414579,926898;409644,941346;275130,1175290;256121,1232382;238576,1290868;200561,1413410;175706,1496962;164009,1559626;158161,1591653;153774,1623682;140616,1710018;136229,1762934;143540,1818635;146966,1788285;146464,1778251;152313,1719765;165471,1633429;175907,1621501;191063,1524906;190327,1508102;204772,1468662;213367,1435550;210797,1441261;202024,1438476;180092,1498355;181555,1531775;171319,1595832;169858,1606972;155237,1623682;159622,1591653;165471,1559626;177168,1496962;202024,1413410;240039,1290868;257584,1232382;276591,1175290;411105,941346;424265,896785;450584,757533;450583,757533;457892,763103;457892,763101;714045,559275;713764,559489;712910,560408;700969,572326;697950,576509;695977,578632;687444,590430;598256,690691;573400,718542;548545,747784;438636,863483;550006,746392;574861,717149;599718,689298;688906,589037;697950,576509;712910,560408;751160,463252;738541,467439;729155,470758;726922,473456;710838,487382;669899,512447;642120,541691;615802,570933;598256,586252;597661,585541;581076,604529;552930,637776;507606,685121;514915,693475;515055,693358;509067,686513;554392,639167;599718,586252;617263,570934;643581,541691;671360,512449;712299,487383;728383,473458;745929,467192;751467,465554;2868910,211664;2943477,243691;2975643,268756;2904001,235336;2868910,211664;2626200,110009;2684684,122541;2766563,161531;2626200,110009;1746012,100784;1715307,104439;1649512,112794;1585179,126719;1557400,135074;1525233,143429;1454846,156599;1441892,161533;1352704,190775;1264978,224195;1203569,250654;1162630,265971;1061744,310532;1013495,339776;966708,369018;892139,421934;821958,474850;754790,530656;760550,537514;774805,528201;786940,519587;830731,483205;900912,430289;975479,377373;1022266,348129;1070517,318887;1171401,274326;1210879,254831;1272288,228372;1360014,194952;1449202,165710;1486667,158701;1504765,152811;1751099,102197;2268898,70844;2300149,73803;2342551,87728;2310385,83551;2243128,71018;2268898,70844;2439050,59878;2498996,64055;2572101,91905;2481451,76588;2439050,59878;1949975,59530;1781101,68233;1664133,83550;1608573,97475;1560322,114185;1493065,122541;1238658,215840;1146546,254831;1118766,264578;1093910,277111;1047123,300784;974018,336989;918457,378765;757625,498522;724015,526358;691133,554952;691830,555616;438886,838297;387711,905139;364318,945522;340924,983120;297061,1061101;249347,1132710;248812,1134906;232728,1176681;221031,1196177;218107,1198962;205131,1240041;202024,1264411;199100,1299223;178631,1356318;159622,1413410;139153,1496962;127456,1573551;120146,1650139;130380,1597223;131329,1592856;133304,1572158;145001,1495570;148664,1496734;148982,1495440;145003,1494177;165472,1410625;184479,1353531;204855,1296700;203487,1296438;206411,1261626;222494,1196177;234191,1176681;234584,1175664;250275,1134906;298523,1062494;342387,984513;365780,946916;389174,906532;440349,839691;693293,557009;760550,498523;921382,378766;976942,336991;1050047,300785;1096835,277111;1121691,264579;1149471,254831;1241584,215840;1495991,122542;1563248,114187;1611497,97477;1667057,83551;1784026,68233;1952900,60052;2088635,64389;2155401,0;2224120,4177;2294301,11140;2341088,22280;2371793,36206;2409808,29242;2466830,41776;2501920,51523;2500459,52916;2498996,62663;2439050,58486;2418581,52916;2398111,48738;2358634,40382;2319157,32027;2278218,26457;2232894,26457;2196340,26457;2139319,26457;2136640,25643;2111538,37597;2120311,51523;2208037,68233;2168998,68882;2169657,68930;2210961,68233;2246052,72411;2313309,84943;2345475,89121;2399574,100262;2455134,111402;2509231,123934;2563330,139252;2589648,146214;2615966,154569;2616305,154865;2635178,157964;2680914,174151;2687303,183370;2689072,183813;2730011,199130;2765101,213055;2800192,228374;2826510,242299;2844055,250654;2863062,260401;2927394,295215;3009273,345346;3051674,373196;3052902,374031;3074571,386569;3899697,1864588;3899080,1876241;3915780,1878513;3931862,1889653;3939174,1927251;3966953,1971811;3978651,1972824;3978651,1962064;3990537,1930619;3990347,1924467;4002043,1886868;4018127,1886868;4042982,1871551;4045907,1932822;4038597,1962064;4029824,1989915;4025437,2035869;4023976,2059541;4021052,2083215;4014818,2087174;4015203,2088783;4021176,2084991;4023976,2062326;4025437,2038654;4029824,1992700;4038597,1964849;4045907,1935607;4057604,1943962;4056142,1964849;4053218,1985738;4051755,2024729;4048831,2070681;4041521,2119420;4032748,2170943;4022513,2221074;4003506,2326905;3985961,2336654;3964029,2397925;3958180,2456411;3955256,2464766;3930401,2528822;3923090,2534392;3892386,2602625;3924552,2534392;3931862,2528822;3885075,2655541;3860220,2668074;3855065,2677894;3855834,2679213;3861683,2668073;3886538,2655541;3868992,2702887;3836826,2758588;3820744,2786438;3803198,2814289;3790038,2835176;3771032,2875560;3750562,2914550;3718396,2956326;3686230,2995317;3687570,2992688;3651137,3039877;3572184,3122037;3556640,3144814;3572184,3123429;3651137,3041269;3591192,3127605;3560304,3158416;3535509,3175776;3534169,3177738;3518667,3189096;3518086,3193055;3449366,3259896;3376261,3323952;3372881,3326288;3348482,3355979;3289997,3397755;3235337,3436800;3235140,3437026;3289997,3399148;3348482,3357373;3300231,3403325;3260938,3427695;3233756,3438629;3232974,3439532;3203732,3457634;3192714,3462498;3164988,3483919;3137938,3502195;3096999,3527260;3083841,3528654;3069215,3534845;3066942,3536490;3085302,3530045;3098462,3528654;3045826,3566251;3012197,3582963;2978569,3598280;2954816,3601673;2950788,3603850;2839668,3649802;2834002,3651029;2800192,3672083;2819198,3677653;2749017,3706897;2754866,3687401;2731472,3695756;2709541,3702718;2664215,3716643;2658159,3709721;2636434,3713858;2610116,3719429;2556019,3731962;2554235,3732751;2605731,3720820;2632049,3715250;2653979,3711073;2662752,3718035;2708078,3704110;2730009,3697148;2753403,3688793;2747554,3708288;2686146,3736139;2683136,3735336;2640821,3751456;2605731,3761204;2553095,3773736;2531347,3771996;2485858,3780426;2484375,3783485;2363021,3805765;2335240,3798802;2311846,3798802;2270907,3811335;2234355,3814120;2197802,3815512;2193830,3813892;2160519,3819516;2120311,3812727;2121773,3811335;2129083,3801587;2095456,3797410;2111538,3789055;2159788,3787661;2206576,3786270;2273831,3787661;2320619,3783485;2408345,3765381;2466830,3752849;2510693,3751456;2513744,3750106;2471217,3751457;2412732,3763989;2325006,3782093;2278218,3786270;2210961,3784878;2164174,3786270;2115923,3787663;2117386,3782093;2127620,3768168;2577950,3697148;2883531,3587140;2963946,3546756;3009273,3524475;3056060,3500803;3143787,3450672;3213968,3399148;3345557,3301672;3382109,3273821;3417200,3244579;3469836,3198625;3491768,3163813;3523272,3136309;3523525,3134581;3493231,3161027;3471299,3195840;3418663,3241794;3383572,3271036;3347020,3298887;3215431,3396363;3145249,3447887;3057523,3498018;3010735,3521690;2965409,3543971;2884994,3584355;2579413,3694363;2129083,3765383;2095456,3765383;2091068,3754242;2055978,3752849;2023811,3765383;1930236,3766774;1861518,3763989;1827889,3761204;1794261,3755634;1814519,3735055;1810344,3736139;1734870,3722828;1731390,3723607;1586642,3698541;1529619,3687401;1479907,3679046;1419961,3652587;1345393,3626130;1267902,3596887;1281060,3587140;1335159,3596887;1358553,3616382;1438968,3638662;1598339,3677653;1637815,3684616;1680217,3691578;1727004,3701326;1778564,3711945;1782563,3711073;1830813,3718037;1832274,3715252;1902456,3718037;1914153,3719429;2022349,3719429;2101302,3722214;2194877,3715252;2206574,3715252;2210961,3726392;2303073,3715252;2364482,3701326;2399573,3695756;2421505,3692971;2469754,3681831;2509231,3673476;2548708,3663728;2621119,3651792;2630587,3648411;2554558,3660943;2515080,3670691;2475604,3679046;2427353,3690186;2405423,3692971;2370332,3698541;2275294,3706897;2210961,3712467;2199264,3712467;2105690,3719429;2026736,3716643;1918540,3716643;1906843,3715252;1861518,3697148;1836662,3712467;1836599,3712587;1857131,3699933;1902457,3718035;1832276,3715250;1832829,3714910;1786950,3708288;1732853,3697148;1686065,3687401;1643663,3680438;1604187,3673476;1444816,3634485;1364401,3612205;1341008,3592710;1286909,3582961;1206494,3543971;1183100,3545364;1099759,3504980;1085138,3479915;1088062,3478523;1139237,3504980;1190410,3531439;1205031,3523084;1145085,3485485;1095373,3464598;1026653,3426999;968169,3390793;876057,3353196;840966,3325345;848276,3322560;883367,3332307;810261,3259896;769322,3227869;731308,3195840;683059,3158242;612878,3084438;608062,3070105;593869,3056588;545621,3006457;539772,2981391;520764,2956326;518500,2952944;495907,2938222;452044,2878345;427189,2822644;424265,2822644;390637,2761373;358471,2700102;324841,2629084;294138,2556672;324841,2605410;355546,2666681;365780,2700102;370011,2706009;364804,2680228;351227,2656759;329126,2609426;302909,2567811;270743,2484260;243184,2398610;234135,2373643;194722,2223809;177292,2115037;177168,2118027;178631,2140307;185940,2191831;194713,2244747;180092,2198793;169858,2140307;158161,2140307;150850,2087391;140616,2053971;131843,2021944;106986,1996878;99677,1996878;92365,1962064;89441,1917504;95290,1854841;98214,1832560;103193,1817278;100773,1782430;104062,1730906;109911,1720463;109911,1714195;98214,1735084;87980,1721159;68972,1696093;65499,1676250;64586,1677990;58738,1733691;54351,1789391;49965,1832560;49965,1921680;51426,1967634;54351,2013587;41192,2056756;38268,2056756;29495,1973205;29495,1886868;36805,1820027;49959,1832553;38268,1818635;35344,1768504;38268,1691915;39729,1671028;44117,1636214;61662,1573551;70404,1531923;67510,1522027;57275,1577728;39729,1640392;35344,1675205;33881,1696093;30957,1772681;33881,1822812;26571,1889653;26571,1975990;35344,2059541;38268,2059541;57275,2138916;67510,2204363;89441,2271204;123984,2414939;126999,2442486;133306,2442486;165472,2516289;177169,2553887;155237,2521859;131843,2471728;130382,2485653;117661,2448098;108449,2449447;98214,2417420;63123,2340831;41192,2272598;39729,2215504;29495,2148662;22184,2081821;6102,2033084;16336,1774074;26571,1707233;17799,1671028;35344,1570766;39729,1547092;51426,1466326;82131,1407840;74820,1487215;82128,1473610;86517,1441087;87980,1405055;101138,1359101;121608,1289475;146464,1218457;148326,1216461;159624,1159971;175706,1119587;194714,1086167;232729,1016540;263433,953878;307296,873111;339462,838297;365780,789560;387713,758924;411107,747784;416955,739429;440349,694868;485673,644737;486907,665690;483601,674497;530998,628027;554392,598785;585097,570934;587743,573734;586560,572326;624574,536121;662589,502700;703528,460924;760550,420541;821958,377373;858674,352977;883367,331419;927230,306354;974018,282681;980211,279648;996133,264753;1022268,246476;1050962,232551;1071261,228100;1074902,225587;1472596,72410;1487352,69354;1528156,55699;1556302,50303;1570978,50185;1576406,48738;1909767,6962;2004438,6614;2105690,8354;2107575,9700;2156864,4177;2202189,11139;2247515,19494;2270899,24557;2246052,18102;2200726,9747;2155401,2785;21554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Dark Ball" o:spid="_x0000_s1029" style="position:absolute;left:2949;top:4129;width:32261;height:30323;visibility:visible;mso-wrap-style:square;v-text-anchor:middle" coordsize="2647519,261259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" adj="-11796480,,5400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194ca" stroked="f">
                <v:stroke joinstyle="miter"/>
                <v:formulas/>
                <v:path arrowok="t" o:connecttype="custom" o:connectlocs="1753922,3015812;1738845,3023544;1739748,3023913;1879284,2937315;1830537,2948370;1757415,2957214;1753934,2948370;1805002,2943948;1879284,2937315;2006083,2925742;2003108,2926543;2004633,2926260;1096429,2909125;1148077,2921838;1170130,2922943;1231643,2951687;1259499,2957214;1261241,2957768;1267624,2951687;1291997,2958320;1316371,2963847;1364395,2974485;1365118,2973797;1420829,2982641;1447523,2987063;1474218,2989274;1528768,2991485;1603049,2990379;1606273,2990379;1613496,2986510;1629745,2981535;1646284,2981259;1657600,2982640;1660646,2990379;1686616,2990379;1678492,3001434;1673849,3006962;1658760,3013595;1630905,3013595;1594925,3011384;1517162,3009173;1459129,3004751;1408061,2998118;1356993,2990379;1279230,2979324;1218877,2960531;1219575,2960048;1184058,2949476;1152720,2936210;1116740,2925155;1079600,2912994;1096429,2909125;1779643,2885423;1761911,2888001;1639271,2893899;1679652,2898622;1690098,2896411;1762058,2888673;1773900,2886479;1889830,2869405;1829598,2878161;1850267,2878723;1880009,2873472;2109697,2866849;1920785,2914766;2016385,2894477;898539,2844453;1032013,2898622;1079600,2912994;1115579,2925154;1151559,2936209;1182896,2949475;1175932,2955003;1157362,2951686;1091206,2928471;1058708,2916310;1026210,2903044;983266,2888673;946125,2873196;917109,2858824;898539,2844453;953090,2816816;1016925,2847770;1008801,2852192;934520,2817921;953090,2816816;717479,2741642;796403,2783651;812652,2801339;775511,2782545;747656,2765963;717479,2741642;855875,2713275;855886,2713590;859806,2718108;860237,2716215;2550868,2640707;2546653,2641041;2477014,2688578;2408536,2723954;2359789,2751591;2333095,2762646;2305239,2773701;2271580,2790284;2246046,2804655;2208905,2819027;2170605,2832293;2160158,2842242;2143909,2847770;2103287,2854403;2051058,2869880;2003472,2884251;1951242,2898623;1886246,2914100;1794556,2928471;1792235,2931788;1748149,2942286;1749292,2942843;1798249,2931185;1799199,2928471;1890890,2914100;1955886,2898623;2008114,2884251;2055701,2869880;2107930,2854403;2148553,2847770;2121053,2863486;2121858,2863247;2150874,2846664;2167123,2841137;2168205,2840852;2175247,2833398;2213549,2820132;2250690,2805761;2276224,2791389;2309882,2774807;2337737,2763752;2356839,2755842;2366754,2749380;2415501,2721743;2483978,2686367;560594,2625419;565000,2629019;566504,2629749;2558657,2596560;2558260,2596821;2558260,2597137;2560104,2597387;2560581,2596821;2583732,2580058;2576880,2584567;2575669,2585766;2580367,2582901;465826,2524374;509658,2573530;474904,2533807;2665910,2524342;2665806,2524377;2665039,2529386;2646468,2549285;2624416,2572500;2625745,2572207;2646468,2550390;2665039,2530491;2665910,2524342;579269,2499449;581567,2502112;581683,2501748;407588,2474110;437764,2492904;439246,2494566;452997,2497464;484189,2524963;527133,2558128;545704,2582449;556149,2594610;600253,2629986;587487,2639935;546413,2596465;544544,2596821;544544,2596821;583413,2637957;587487,2639935;600254,2629986;710515,2712898;688463,2719531;696587,2725059;664089,2726164;643198,2712898;623467,2698527;574720,2659834;529455,2621142;487671,2582449;467941,2563656;449371,2543757;456335,2534913;479547,2554812;505082,2573605;536418,2605665;539082,2607841;505082,2573605;480708,2554812;457495,2534913;431960,2505064;407588,2474110;2964485,2298336;2963896,2298576;2951219,2327554;2952300,2159839;2921542,2202156;2906453,2228688;2891365,2253009;2855384,2298336;2824048,2343661;2796192,2380143;2793868,2381495;2791967,2384177;2795031,2382354;2822886,2345873;2854224,2300547;2890204,2255222;2905293,2230901;2920380,2204369;2951718,2161254;3045005,2156002;3035285,2176731;3014393,2216529;3035285,2176731;3045005,2156002;3072425,2144672;3057336,2187786;3030642,2234217;3003947,2281754;2979574,2311602;2995823,2280648;3009750,2249694;3020196,2233112;3034123,2211002;3046891,2188892;3072425,2144672;2997300,2049908;2969127,2097134;2968609,2098270;2996983,2050703;3012751,1942946;2978890,2031063;2907663,2169740;2897233,2185445;2897167,2185575;2872793,2225373;2848420,2268488;2820565,2301653;2797352,2339240;2660396,2486271;2615130,2522753;2610788,2525897;2608914,2527704;2589986,2542401;2574509,2559234;2517636,2600138;2508725,2605499;2484521,2624294;2481025,2626456;2475853,2631092;2430589,2659835;2385323,2686367;2380143,2688868;2349494,2707829;2339992,2712394;2330773,2718426;2299435,2735009;2270157,2745946;2204896,2777299;2051794,2831688;1945105,2857818;2031327,2842242;2047576,2838925;2099805,2821237;2132303,2811288;2184532,2785861;2243725,2765962;2281649,2751796;2298275,2742747;2313362,2738326;2334255,2727270;2339744,2723636;2353986,2710688;2385323,2693000;2420975,2676354;2434070,2668678;2479336,2639935;2499066,2622247;2521119,2608981;2577990,2568078;2618613,2531596;2663877,2495115;2800833,2348083;2819682,2317564;2820565,2314918;2850742,2270698;2860027,2257432;2872373,2241121;2876276,2234217;2900649,2194419;2948236,2100450;2994662,1999850;3008299,1958946;3139741,1845080;3136260,1847291;3136260,1847291;3150704,1779562;3150288,1781517;3153669,1785383;3164115,1796438;3171079,1792016;3171255,1791168;3166437,1794227;3154830,1784277;3140359,1653980;3139549,1654023;3138081,1654101;3138581,1659356;3137421,1686994;3132779,1703576;3104923,1745585;3097959,1782067;3090996,1794227;3079389,1847291;3066621,1889300;3052694,1930204;3044570,1962263;3035285,1995428;3042690,1984457;3049212,1961157;3055015,1927992;3068943,1887089;3081710,1845080;3093317,1792016;3100281,1779855;3107245,1743374;3135100,1701365;3116530,1786488;3102602,1857240;3071264,1947891;3065064,1957077;3062414,1970831;3053855,1994323;3021357,2061758;3006268,2097134;2996983,2115929;2985376,2135828;2954040,2188892;2920380,2240850;2877437,2310497;2829850,2379038;2798513,2417730;2764854,2455317;2753248,2470794;2740481,2486271;2720750,2501748;2688479,2535780;2689412,2539335;2655754,2572500;2619773,2596821;2590758,2618931;2563270,2638064;2567545,2637725;2597721,2616720;2626738,2594610;2662717,2570289;2696377,2537124;2695215,2532702;2727713,2498432;2747445,2482955;2760212,2467478;2771818,2452001;2805477,2414414;2836814,2375721;2884401,2307180;2927344,2237534;2961003,2185575;2992340,2132510;3003947,2112611;3013232,2093819;3028321,2058443;3060819,1991006;3073585,1945681;3104923,1855030;3118851,1784278;3137421,1699154;3141608,1684202;3138581,1683677;3139741,1656040;3165276,1630613;3151760,1684252;3151761,1684252;3165277,1630614;3175722,1619558;3168758,1633930;3168758,1633930;3167162,1664054;3166437,1692521;3154830,1726538;3154830,1730424;3168758,1692521;3171079,1633929;3176491,1622763;3125814,1572021;3118208,1589145;3115368,1614031;3111707,1602405;3110368,1604046;3114208,1616242;3111887,1633930;3116530,1648301;3120128,1648111;3117690,1640562;3120011,1622874;3125814,1572021;3223309,1542173;3225630,1543278;3224469,1589709;3225630,1621769;3222148,1680360;3218666,1713525;3208220,1762167;3204739,1803071;3187328,1878245;3171079,1943469;3142064,1955630;3144385,1948997;3149028,1902566;3166437,1853924;3180364,1846186;3180364,1846185;3195453,1762167;3203577,1722369;3210541,1681466;3216345,1642773;3218666,1606292;3219826,1575338;3222148,1558755;3223309,1542173;163466,1029590;164044,1029865;164099,1029710;233491,871135;207957,916460;187065,933043;187015,934101;184995,976422;185052,976321;187065,934148;207957,917565;233491,872240;234361,872792;234796,871963;247418,774955;231169,786010;206796,834653;212372,838902;212553,838155;207957,834653;232330,786010;246718,776222;336788,711943;335322,713060;329099,735849;325181,747319;218402,933043;203313,978368;189385,1024799;159209,1122083;139478,1188413;130193,1238161;125551,1263587;122068,1289014;111623,1357555;108140,1399564;113944,1443784;116664,1419689;116265,1411724;120908,1365293;131353,1296752;139638,1287282;151668,1210597;151085,1197257;162551,1165948;169374,1139659;167334,1144193;160370,1141982;142960,1189519;144121,1216051;135996,1266904;134836,1275748;123229,1289014;126711,1263587;131353,1238161;140638,1188413;160370,1122083;190547,1024799;204474,978368;219562,933043;326341,747319;336788,711943;357681,601392;357679,601392;363482,605814;363482,605813;566819,443999;566596,444169;565920,444896;556439,454360;554042,457682;552477,459366;545704,468732;474905,548328;455173,570438;435443,593653;348232,685465;436603,592548;456333,569332;476065,547222;546864,467626;554042,457682;565920,444896;596282,367768;586265,371092;578814,373727;577042,375869;564274,386924;531776,406823;509724,430039;488833,453254;474905,465415;474431,464851;461267,479925;438924,506319;402945,543906;408748,550538;408858,550445;404105,545011;440084,507424;476065,465415;489993,453255;510884,430039;532936,406824;565434,386925;578202,375870;592129,370896;596526,369596;2277384,168036;2336576,193462;2362110,213361;2305239,186829;2277384,168036;2084717,87334;2131143,97283;2196139,128237;2084717,87334;1386011,80010;1361637,82912;1309407,89545;1258339,100600;1236287,107233;1210753,113866;1154879,124321;1144596,128238;1073797,151453;1004158,177985;955411,198990;922913,211150;842828,246526;804528,269742;767387,292957;708194,334966;652483,376975;599164,421279;603736,426723;615052,419330;624683,412492;659447,383608;715158,341599;774350,299590;811490,276374;849792,253159;929876,217783;961214,202306;1009961,181301;1079600,154769;1150398,131554;1180139,125990;1194505,121314;1390049,81133;1801084,56242;1825893,58591;1859552,69646;1834018,66330;1780628,56380;1801084,56242;1936155,47536;1983740,50852;2041773,72962;1969813,60802;1936155,47536;1547920,47260;1413865,54169;1321013,66329;1276909,77384;1238607,90650;1185218,97283;983266,171352;910146,202306;888093,210044;868362,219994;831222,238787;773190,267530;729085,300695;601414,395768;574734,417867;548632,440567;549185,441094;348394,665510;307771,718574;289201,750634;270630,780482;235811,842390;197936,899238;197510,900983;184743,934148;175458,949625;173136,951836;162836,984448;160370,1003795;158049,1031432;141800,1076758;126711,1122083;110462,1188413;101176,1249216;95374,1310018;103498,1268009;104251,1264542;105819,1248110;115104,1187308;118012,1188232;118264,1187205;115105,1186202;131354,1119872;146442,1074546;162617,1029428;161531,1029221;163852,1001584;176619,949625;185904,934148;186216,933340;198672,900983;236972,843497;271792,781588;290362,751741;308932,719680;349555,666616;550346,442200;603736,395769;731407,300696;775511,267531;833543,238788;870684,219994;890415,210045;912467,202306;985588,171352;1187540,97284;1240930,90651;1279230,77385;1323335,66330;1416186,54169;1550241,47674;1657990,51118;1710990,0;1765539,3316;1821250,8844;1858391,17688;1882765,28743;1912942,23215;1958206,33165;1986062,40903;1984902,42009;1983740,49747;1936155,46431;1919906,42009;1903657,38692;1872319,32059;1840982,25426;1808484,21004;1772504,21004;1743488,21004;1698223,21004;1696097,20357;1676170,29848;1683134,40903;1752773,54169;1721783,54684;1722306,54723;1755094,54169;1782950,57486;1836339,67435;1861873,70752;1904818,79596;1948922,88440;1991865,98389;2034810,110550;2055701,116077;2076593,122710;2076862,122944;2091844,125405;2128150,138255;2133221,145574;2134625,145926;2167123,158086;2194979,169141;2222834,181302;2243726,192357;2257653,198990;2272741,206728;2323810,234366;2388806,274164;2422465,296274;2423438,296937;2440640,306891;3095638,1480265;3095147,1489516;3108405,1491320;3121171,1500164;3126975,1530012;3149027,1565388;3158313,1566192;3158313,1557650;3167748,1532686;3167597,1527802;3176882,1497953;3189650,1497953;3209380,1485793;3211701,1534435;3205899,1557650;3198935,1579760;3195452,1616242;3194292,1635035;3191971,1653829;3187021,1656972;3187328,1658250;3192070,1655239;3194292,1637246;3195452,1618453;3198935,1581971;3205899,1559861;3211701,1536646;3220986,1543279;3219826,1559861;3217505,1576444;3216344,1607398;3214023,1643879;3208220,1682572;3201256,1723475;3193131,1763273;3178043,1847291;3164115,1855030;3146705,1903672;3142063,1950103;3139741,1956736;3120011,2007589;3114207,2012011;3089834,2066180;3115368,2012011;3121171,2007589;3084030,2108189;3064300,2118140;3060208,2125936;3060819,2126982;3065461,2118138;3085192,2108189;3071264,2145776;3045730,2189997;3032963,2212107;3019036,2234217;3008589,2250798;2993501,2282859;2977252,2313813;2951718,2346978;2926184,2377932;2927248,2375845;2898327,2413308;2835653,2478533;2823313,2496615;2835653,2479638;2898327,2414413;2850742,2482954;2826223,2507413;2806539,2521195;2805476,2522753;2793170,2531770;2792710,2534913;2738159,2587977;2680126,2638830;2677442,2640685;2658075,2664256;2611649,2697421;2568258,2728418;2568103,2728598;2611649,2698527;2658075,2665362;2619773,2701843;2588581,2721189;2567004,2729870;2566383,2730587;2543171,2744958;2534423,2748819;2512415,2765825;2490942,2780334;2458444,2800233;2447999,2801339;2436388,2806254;2434583,2807559;2449159,2802444;2459605,2801339;2417822,2831187;2391127,2844454;2364433,2856614;2345577,2859308;2342380,2861036;2254171,2897517;2249673,2898491;2222834,2915205;2237922,2919627;2182211,2942843;2186854,2927366;2168283,2933999;2150874,2939526;2114894,2950581;2110087,2945086;2092841,2948370;2071949,2952792;2029006,2962742;2027590,2963369;2068468,2953897;2089360,2949475;2106769,2946159;2113732,2951686;2149713,2940631;2167122,2935104;2185692,2928471;2181050,2943948;2132303,2966058;2129913,2965421;2096323,2978218;2068468,2985957;2026685,2995906;2009421,2994525;1973311,3001217;1972134,3003645;1875801,3021333;1853748,3015805;1835178,3015805;1802680,3025755;1773664,3027966;1744648,3029071;1741495,3027785;1715052,3032250;1683134,3026860;1684296,3025755;1690098,3018016;1663404,3014700;1676170,3008067;1714472,3006961;1751613,3005856;1805001,3006961;1842142,3003645;1911780,2989273;1958206,2979324;1993025,2978218;1995448,2977147;1961689,2978219;1915263,2988168;1845624,3002540;1808484,3005856;1755094,3004751;1717954,3005856;1679652,3006962;1680813,3002540;1688937,2991485;2046415,2935104;2288990,2847770;2352825,2815710;2388806,2798022;2425946,2779229;2495585,2739431;2551296,2698527;2655754,2621142;2684769,2599032;2712625,2575817;2754408,2539335;2771818,2511698;2796826,2489863;2797027,2488491;2772979,2509487;2755569,2537124;2713786,2573606;2685930,2596821;2656915,2618931;2552457,2696316;2496746,2737220;2427107,2777018;2389967,2795811;2353986,2813499;2290151,2845559;2047576,2932893;1690098,2989274;1663404,2989274;1659921,2980430;1632066,2979324;1606532,2989274;1532251,2990379;1477701,2988168;1451006,2985957;1424311,2981535;1440391,2965198;1437078,2966058;1377165,2955491;1374403,2956109;1259500,2936210;1214234,2927366;1174772,2920733;1127187,2899728;1067993,2878724;1006480,2855508;1016925,2847770;1059869,2855508;1078440,2870985;1142274,2888673;1268785,2919627;1300122,2925155;1333781,2930682;1370922,2938421;1411851,2946851;1415025,2946159;1453327,2951687;1454487,2949476;1510198,2951687;1519483,2952792;1605371,2952792;1668045,2955003;1742326,2949476;1751612,2949476;1755094,2958320;1828214,2949476;1876961,2938421;1904817,2933999;1922227,2931788;1960527,2922944;1991865,2916311;2023202,2908572;2080684,2899097;2088199,2896412;2027846,2906361;1996508,2914100;1965171,2920733;1926869,2929577;1909460,2931788;1881605,2936210;1806162,2942843;1755094,2947265;1745809,2947265;1671528,2952792;1608853,2950581;1522965,2950581;1513680,2949476;1477701,2935104;1457969,2947265;1457919,2947360;1474218,2937315;1510199,2951686;1454488,2949475;1454927,2949205;1418508,2943948;1375564,2935104;1338424,2927366;1304764,2921838;1273428,2916311;1146917,2885357;1083082,2867669;1064512,2852192;1021567,2844453;957733,2813499;939162,2814605;873005,2782545;861399,2762646;863720,2761541;904343,2782545;944965,2803550;956571,2796917;908986,2767068;869524,2750486;814973,2720637;768547,2691894;695427,2662046;667572,2639936;673374,2637725;701230,2645463;643198,2587977;610700,2562551;580523,2537124;542222,2507276;486511,2448684;482689,2437305;471422,2426574;433122,2386776;428479,2366877;413390,2346978;411593,2344293;393659,2332606;358839,2285070;339109,2240850;336788,2240850;310094,2192208;284559,2143565;257864,2087186;233491,2029699;257864,2068391;282238,2117033;290362,2143565;293719,2148256;289587,2127789;278808,2109157;261264,2071579;240454,2038542;214920,1972212;193046,1904223;185860,1884395;154573,1765445;140737,1679093;140638,1681466;141800,1699154;147602,1740058;154566,1782067;142960,1745585;134836,1699154;125551,1699154;119747,1657145;111623,1630613;104659,1605187;84927,1585288;79125,1585288;73321,1557650;71000,1522274;75642,1472527;77964,1454839;81916,1442707;79995,1415041;82606,1374137;87249,1365847;87249,1360871;77964,1377454;69840,1366399;54751,1346500;51994,1330747;51269,1332128;46627,1376348;43144,1420568;39663,1454839;39663,1525590;40823,1562072;43144,1598553;32699,1632824;30378,1632824;23414,1566494;23414,1497953;29217,1444889;39658,1454833;30378,1443784;28057,1403986;30378,1343183;31538,1326601;35020,1298963;48948,1249216;55888,1216168;53591,1208312;45466,1252532;31538,1302280;28057,1329917;26895,1346500;24574,1407302;26895,1447100;21093,1500164;21093,1568705;28057,1635035;30378,1635035;45466,1698049;53591,1750007;71000,1803071;98420,1917180;100813,1939048;105820,1939048;131354,1997639;140640,2027488;123229,2002061;104659,1962263;103499,1973318;93401,1943504;86089,1944575;77964,1919149;50108,1858346;32699,1804177;31538,1758851;23414,1705787;17610,1652723;4844,1614031;12968,1408408;21093,1355344;14129,1326601;28057,1247005;31538,1228211;40823,1164092;65197,1117661;59393,1180675;65195,1169874;68678,1144055;69840,1115450;80285,1078968;96534,1023693;116265,967313;117743,965728;126712,920882;139478,888821;154567,862289;184744,807014;209117,757267;243936,693148;269470,665510;290362,626818;307772,602497;326343,593653;330985,587020;349555,551644;385535,511846;386514,528480;383890,535472;421514,498580;440084,475365;464458,453255;466558,455478;465620,454360;495796,425617;525973,399085;558471,365920;603736,333860;652483,299590;681629,280223;701230,263108;736049,243209;773190,224416;778106,222008;790745,210183;811492,195673;834269,184618;850383,181085;853273,179090;1168969,57485;1180681,55059;1213073,44219;1235416,39935;1247066,39841;1251375,38692;1516002,5527;1591153,5251;1671528,6632;1673024,7701;1712151,3316;1748130,8843;1784111,15476;1802674,19495;1782950,14371;1746969,7738;1710990,2211;171099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2647519,2612594"/>
                <o:lock v:ext="edit" aspectratio="t"/>
                <v:textbox inset="10.8pt,,14.4pt">
                  <w:txbxContent>
                    <w:p w14:paraId="640D5FF5" w14:textId="77777777" w:rsidR="00780959" w:rsidRPr="00165BF7" w:rsidRDefault="00780959" w:rsidP="00165BF7">
                      <w:pPr>
                        <w:jc w:val="both"/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>BL</w:t>
                      </w:r>
                      <w:r w:rsidR="00C02C96" w:rsidRPr="00165BF7">
                        <w:rPr>
                          <w:rFonts w:ascii="Edwardian Script ITC" w:hAnsi="Edwardian Script IT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</v:shape>
            </v:group>
          </w:pict>
        </mc:Fallback>
      </mc:AlternateContent>
    </w:r>
    <w:r w:rsidR="00D80A98">
      <w:rPr>
        <w:noProof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52F19761" wp14:editId="19494B58">
              <wp:simplePos x="0" y="0"/>
              <wp:positionH relativeFrom="column">
                <wp:posOffset>-698856</wp:posOffset>
              </wp:positionH>
              <wp:positionV relativeFrom="paragraph">
                <wp:posOffset>-457200</wp:posOffset>
              </wp:positionV>
              <wp:extent cx="8007705" cy="262467"/>
              <wp:effectExtent l="0" t="0" r="0" b="4445"/>
              <wp:wrapNone/>
              <wp:docPr id="4" name="Top Bar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07705" cy="262467"/>
                      </a:xfrm>
                      <a:prstGeom prst="rect">
                        <a:avLst/>
                      </a:prstGeom>
                      <a:solidFill>
                        <a:srgbClr val="0194CA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8A4E342" id="Top Bar" o:spid="_x0000_s1026" alt="&quot;&quot;" style="position:absolute;margin-left:-55.05pt;margin-top:-36pt;width:630.55pt;height:20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" fillcolor="#0194ca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03498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04671F7C"/>
    <w:multiLevelType w:val="hybridMultilevel"/>
    <w:tmpl w:val="24A2BEA8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3" w15:restartNumberingAfterBreak="0">
    <w:nsid w:val="04F0224A"/>
    <w:multiLevelType w:val="hybridMultilevel"/>
    <w:tmpl w:val="8DD0D334"/>
    <w:lvl w:ilvl="0" w:tplc="B22EFD22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2E54D5"/>
    <w:multiLevelType w:val="hybridMultilevel"/>
    <w:tmpl w:val="6B0081A8"/>
    <w:lvl w:ilvl="0" w:tplc="4C8294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EF1BDD"/>
    <w:multiLevelType w:val="hybridMultilevel"/>
    <w:tmpl w:val="5CD83B7A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6" w15:restartNumberingAfterBreak="0">
    <w:nsid w:val="3D6D48E0"/>
    <w:multiLevelType w:val="hybridMultilevel"/>
    <w:tmpl w:val="DD6C231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231464"/>
    <w:multiLevelType w:val="hybridMultilevel"/>
    <w:tmpl w:val="0EC029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9513A"/>
    <w:multiLevelType w:val="hybridMultilevel"/>
    <w:tmpl w:val="AB92706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9" w15:restartNumberingAfterBreak="0">
    <w:nsid w:val="480F311A"/>
    <w:multiLevelType w:val="hybridMultilevel"/>
    <w:tmpl w:val="BCA23AA4"/>
    <w:lvl w:ilvl="0" w:tplc="040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05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10" w15:restartNumberingAfterBreak="0">
    <w:nsid w:val="4B194D77"/>
    <w:multiLevelType w:val="multilevel"/>
    <w:tmpl w:val="141CB2EC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0"/>
  </w:num>
  <w:num w:numId="6">
    <w:abstractNumId w:val="2"/>
  </w:num>
  <w:num w:numId="7">
    <w:abstractNumId w:val="5"/>
  </w:num>
  <w:num w:numId="8">
    <w:abstractNumId w:val="8"/>
  </w:num>
  <w:num w:numId="9">
    <w:abstractNumId w:val="9"/>
  </w:num>
  <w:num w:numId="10">
    <w:abstractNumId w:val="6"/>
  </w:num>
  <w:num w:numId="11">
    <w:abstractNumId w:val="7"/>
  </w:num>
  <w:num w:numId="12">
    <w:abstractNumId w:val="0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SystemFonts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KxsDQ2tTA2MAYiAyUdpeDU4uLM/DyQAkODWgCz2OriLQAAAA=="/>
  </w:docVars>
  <w:rsids>
    <w:rsidRoot w:val="00C717DF"/>
    <w:rsid w:val="00047F11"/>
    <w:rsid w:val="0005086A"/>
    <w:rsid w:val="00054E5B"/>
    <w:rsid w:val="00060042"/>
    <w:rsid w:val="00063168"/>
    <w:rsid w:val="0008685D"/>
    <w:rsid w:val="00090860"/>
    <w:rsid w:val="00092665"/>
    <w:rsid w:val="000A2957"/>
    <w:rsid w:val="00102498"/>
    <w:rsid w:val="00112FD7"/>
    <w:rsid w:val="00115B7F"/>
    <w:rsid w:val="00115F95"/>
    <w:rsid w:val="00137498"/>
    <w:rsid w:val="00150ABD"/>
    <w:rsid w:val="00165BF7"/>
    <w:rsid w:val="00172012"/>
    <w:rsid w:val="001813BD"/>
    <w:rsid w:val="00181B50"/>
    <w:rsid w:val="001926EC"/>
    <w:rsid w:val="001946FC"/>
    <w:rsid w:val="002222B7"/>
    <w:rsid w:val="00222466"/>
    <w:rsid w:val="0024753C"/>
    <w:rsid w:val="00276026"/>
    <w:rsid w:val="00276775"/>
    <w:rsid w:val="002812DA"/>
    <w:rsid w:val="002949D6"/>
    <w:rsid w:val="002A1E82"/>
    <w:rsid w:val="002B4549"/>
    <w:rsid w:val="002C3121"/>
    <w:rsid w:val="002C3CA9"/>
    <w:rsid w:val="002C7B8D"/>
    <w:rsid w:val="002D735B"/>
    <w:rsid w:val="002D7E03"/>
    <w:rsid w:val="002F0EA2"/>
    <w:rsid w:val="00310F17"/>
    <w:rsid w:val="00322A46"/>
    <w:rsid w:val="003326CB"/>
    <w:rsid w:val="00353B60"/>
    <w:rsid w:val="00376291"/>
    <w:rsid w:val="00380FD1"/>
    <w:rsid w:val="00383D02"/>
    <w:rsid w:val="00385DE7"/>
    <w:rsid w:val="0039185E"/>
    <w:rsid w:val="003926BA"/>
    <w:rsid w:val="003B6A7E"/>
    <w:rsid w:val="003C1012"/>
    <w:rsid w:val="003D1B71"/>
    <w:rsid w:val="004106A3"/>
    <w:rsid w:val="00412A1C"/>
    <w:rsid w:val="00456973"/>
    <w:rsid w:val="0045721B"/>
    <w:rsid w:val="004E158A"/>
    <w:rsid w:val="004E7026"/>
    <w:rsid w:val="004E7E09"/>
    <w:rsid w:val="00555D58"/>
    <w:rsid w:val="00556937"/>
    <w:rsid w:val="00565C77"/>
    <w:rsid w:val="0056708E"/>
    <w:rsid w:val="005801E5"/>
    <w:rsid w:val="00590471"/>
    <w:rsid w:val="0059052F"/>
    <w:rsid w:val="00597B9A"/>
    <w:rsid w:val="005B0A3B"/>
    <w:rsid w:val="005D01FA"/>
    <w:rsid w:val="005E74A2"/>
    <w:rsid w:val="00602C84"/>
    <w:rsid w:val="00632455"/>
    <w:rsid w:val="00653E17"/>
    <w:rsid w:val="006601E2"/>
    <w:rsid w:val="006A08E8"/>
    <w:rsid w:val="006C6858"/>
    <w:rsid w:val="006D79A8"/>
    <w:rsid w:val="006E0FE9"/>
    <w:rsid w:val="007036A9"/>
    <w:rsid w:val="007225C9"/>
    <w:rsid w:val="0072353B"/>
    <w:rsid w:val="0072394E"/>
    <w:rsid w:val="0073367C"/>
    <w:rsid w:val="007575B6"/>
    <w:rsid w:val="00767184"/>
    <w:rsid w:val="00780959"/>
    <w:rsid w:val="00787AFE"/>
    <w:rsid w:val="007A77CD"/>
    <w:rsid w:val="007B3C81"/>
    <w:rsid w:val="007D67CA"/>
    <w:rsid w:val="007D7FDE"/>
    <w:rsid w:val="007E668F"/>
    <w:rsid w:val="007F5B63"/>
    <w:rsid w:val="00803A0A"/>
    <w:rsid w:val="00846CB9"/>
    <w:rsid w:val="008566AA"/>
    <w:rsid w:val="00867BD1"/>
    <w:rsid w:val="008A1E6E"/>
    <w:rsid w:val="008C024F"/>
    <w:rsid w:val="008C2CFC"/>
    <w:rsid w:val="008F1A04"/>
    <w:rsid w:val="00912DC8"/>
    <w:rsid w:val="00913EBD"/>
    <w:rsid w:val="009475DC"/>
    <w:rsid w:val="009607B1"/>
    <w:rsid w:val="00967B93"/>
    <w:rsid w:val="009A0592"/>
    <w:rsid w:val="009D090F"/>
    <w:rsid w:val="00A31464"/>
    <w:rsid w:val="00A31B16"/>
    <w:rsid w:val="00A33613"/>
    <w:rsid w:val="00A47A8D"/>
    <w:rsid w:val="00AC2F36"/>
    <w:rsid w:val="00AC6C7E"/>
    <w:rsid w:val="00AF7C03"/>
    <w:rsid w:val="00B30D1A"/>
    <w:rsid w:val="00B4158A"/>
    <w:rsid w:val="00B6466C"/>
    <w:rsid w:val="00B72006"/>
    <w:rsid w:val="00B82122"/>
    <w:rsid w:val="00B96EAD"/>
    <w:rsid w:val="00BA3682"/>
    <w:rsid w:val="00BA418B"/>
    <w:rsid w:val="00BB1B5D"/>
    <w:rsid w:val="00BB2989"/>
    <w:rsid w:val="00BC22C7"/>
    <w:rsid w:val="00BD195A"/>
    <w:rsid w:val="00C02C96"/>
    <w:rsid w:val="00C07240"/>
    <w:rsid w:val="00C14078"/>
    <w:rsid w:val="00C3024E"/>
    <w:rsid w:val="00C34275"/>
    <w:rsid w:val="00C4166D"/>
    <w:rsid w:val="00C717DF"/>
    <w:rsid w:val="00CD1ACC"/>
    <w:rsid w:val="00CE1E3D"/>
    <w:rsid w:val="00D053FA"/>
    <w:rsid w:val="00D25E76"/>
    <w:rsid w:val="00D439F6"/>
    <w:rsid w:val="00D80A98"/>
    <w:rsid w:val="00DB17B2"/>
    <w:rsid w:val="00DC1052"/>
    <w:rsid w:val="00DC3F0A"/>
    <w:rsid w:val="00DD46CD"/>
    <w:rsid w:val="00E05677"/>
    <w:rsid w:val="00E26AED"/>
    <w:rsid w:val="00E73AB8"/>
    <w:rsid w:val="00E90A60"/>
    <w:rsid w:val="00EB2F73"/>
    <w:rsid w:val="00ED47F7"/>
    <w:rsid w:val="00EE7E09"/>
    <w:rsid w:val="00F0223C"/>
    <w:rsid w:val="00F11B2B"/>
    <w:rsid w:val="00F211FE"/>
    <w:rsid w:val="00F219D6"/>
    <w:rsid w:val="00F24504"/>
    <w:rsid w:val="00F3235D"/>
    <w:rsid w:val="00F32393"/>
    <w:rsid w:val="00F526DC"/>
    <w:rsid w:val="00F75187"/>
    <w:rsid w:val="00F878BD"/>
    <w:rsid w:val="00FB6EC5"/>
    <w:rsid w:val="00FD2818"/>
    <w:rsid w:val="00FE2218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E3F48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036A9"/>
    <w:pPr>
      <w:widowControl w:val="0"/>
      <w:autoSpaceDE w:val="0"/>
      <w:autoSpaceDN w:val="0"/>
      <w:adjustRightInd w:val="0"/>
      <w:spacing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26BA"/>
    <w:pPr>
      <w:pBdr>
        <w:bottom w:val="single" w:sz="24" w:space="1" w:color="2C567A" w:themeColor="accent1"/>
      </w:pBdr>
      <w:kinsoku w:val="0"/>
      <w:overflowPunct w:val="0"/>
      <w:spacing w:before="240"/>
      <w:outlineLvl w:val="0"/>
    </w:pPr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Heading2">
    <w:name w:val="heading 2"/>
    <w:basedOn w:val="Normal"/>
    <w:next w:val="Normal"/>
    <w:link w:val="Heading2Char"/>
    <w:uiPriority w:val="9"/>
    <w:qFormat/>
    <w:rsid w:val="00787AFE"/>
    <w:pPr>
      <w:kinsoku w:val="0"/>
      <w:overflowPunct w:val="0"/>
      <w:spacing w:before="360"/>
      <w:jc w:val="center"/>
      <w:outlineLvl w:val="1"/>
    </w:pPr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12A1C"/>
    <w:pPr>
      <w:outlineLvl w:val="2"/>
    </w:pPr>
    <w:rPr>
      <w:rFonts w:asciiTheme="majorHAnsi" w:hAnsiTheme="majorHAnsi"/>
      <w:b/>
      <w:bCs/>
      <w:color w:val="0072C7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926BA"/>
    <w:rPr>
      <w:rFonts w:asciiTheme="majorHAnsi" w:hAnsiTheme="majorHAnsi"/>
      <w:b/>
      <w:bCs/>
      <w:color w:val="2C567A" w:themeColor="accent1"/>
      <w:sz w:val="48"/>
      <w:szCs w:val="20"/>
    </w:rPr>
  </w:style>
  <w:style w:type="paragraph" w:styleId="ListParagraph">
    <w:name w:val="List Paragraph"/>
    <w:basedOn w:val="BodyText"/>
    <w:uiPriority w:val="34"/>
    <w:qFormat/>
    <w:rsid w:val="001926EC"/>
    <w:rPr>
      <w:sz w:val="22"/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787AFE"/>
    <w:rPr>
      <w:rFonts w:asciiTheme="majorHAnsi" w:hAnsiTheme="majorHAnsi" w:cs="Georgia"/>
      <w:b/>
      <w:bCs/>
      <w:color w:val="2C567A" w:themeColor="accent1"/>
      <w:sz w:val="28"/>
      <w:szCs w:val="28"/>
    </w:rPr>
  </w:style>
  <w:style w:type="paragraph" w:customStyle="1" w:styleId="Experience">
    <w:name w:val="Experience"/>
    <w:basedOn w:val="Normal"/>
    <w:qFormat/>
    <w:rsid w:val="001926EC"/>
    <w:pPr>
      <w:widowControl/>
      <w:autoSpaceDE/>
      <w:autoSpaceDN/>
      <w:adjustRightInd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  <w:style w:type="character" w:styleId="Hyperlink">
    <w:name w:val="Hyperlink"/>
    <w:basedOn w:val="DefaultParagraphFont"/>
    <w:uiPriority w:val="99"/>
    <w:unhideWhenUsed/>
    <w:rsid w:val="00EB2F73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12A1C"/>
    <w:rPr>
      <w:rFonts w:asciiTheme="majorHAnsi" w:hAnsiTheme="majorHAnsi"/>
      <w:b/>
      <w:bCs/>
      <w:color w:val="0072C7"/>
      <w:sz w:val="24"/>
      <w:szCs w:val="24"/>
    </w:rPr>
  </w:style>
  <w:style w:type="table" w:styleId="PlainTable4">
    <w:name w:val="Plain Table 4"/>
    <w:basedOn w:val="TableNormal"/>
    <w:uiPriority w:val="44"/>
    <w:rsid w:val="002C3121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rsid w:val="00BA36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drlopezortiz.net" TargetMode="External"/><Relationship Id="rId1" Type="http://schemas.openxmlformats.org/officeDocument/2006/relationships/hyperlink" Target="mailto:brendalopezortiz@gmail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ber\OneDrive\Documents\CV\websiteDocs\design\instructionalDesign\diagrams\DocTemplate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DocTemplate</Template>
  <TotalTime>0</TotalTime>
  <Pages>1</Pages>
  <Words>44</Words>
  <Characters>253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2021-06-29T02:50:00Z</dcterms:created>
  <dcterms:modified xsi:type="dcterms:W3CDTF">2021-06-29T03:17:00Z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